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EBDF7" w14:textId="77777777" w:rsidR="008E667F" w:rsidRDefault="00B275A3" w:rsidP="00AA2310">
      <w:pPr>
        <w:spacing w:before="120" w:line="360" w:lineRule="auto"/>
        <w:jc w:val="center"/>
        <w:rPr>
          <w:rFonts w:eastAsiaTheme="minorEastAsia"/>
          <w:b/>
          <w:bCs/>
          <w:szCs w:val="24"/>
        </w:rPr>
      </w:pPr>
      <w:r w:rsidRPr="00E40762">
        <w:rPr>
          <w:rFonts w:eastAsiaTheme="minorEastAsia"/>
          <w:szCs w:val="24"/>
        </w:rPr>
        <w:tab/>
      </w:r>
      <w:r w:rsidR="00AA2310" w:rsidRPr="00E40762">
        <w:rPr>
          <w:rFonts w:eastAsiaTheme="minorEastAsia"/>
          <w:b/>
          <w:bCs/>
          <w:szCs w:val="24"/>
        </w:rPr>
        <w:t xml:space="preserve">Návrh </w:t>
      </w:r>
      <w:r w:rsidR="000F09FB">
        <w:rPr>
          <w:rFonts w:eastAsiaTheme="minorEastAsia"/>
          <w:b/>
          <w:bCs/>
          <w:szCs w:val="24"/>
        </w:rPr>
        <w:t xml:space="preserve">na </w:t>
      </w:r>
      <w:r w:rsidR="00BD7259">
        <w:rPr>
          <w:rFonts w:eastAsiaTheme="minorEastAsia"/>
          <w:b/>
          <w:bCs/>
          <w:szCs w:val="24"/>
        </w:rPr>
        <w:t>kandidátov</w:t>
      </w:r>
      <w:r w:rsidR="00AA2310" w:rsidRPr="00E40762">
        <w:rPr>
          <w:rFonts w:eastAsiaTheme="minorEastAsia"/>
          <w:b/>
          <w:bCs/>
          <w:szCs w:val="24"/>
        </w:rPr>
        <w:t xml:space="preserve"> do </w:t>
      </w:r>
      <w:r w:rsidR="00BD7259">
        <w:rPr>
          <w:rFonts w:eastAsiaTheme="minorEastAsia"/>
          <w:b/>
          <w:bCs/>
          <w:szCs w:val="24"/>
        </w:rPr>
        <w:t xml:space="preserve">všeobecných </w:t>
      </w:r>
      <w:r w:rsidR="00AA2310" w:rsidRPr="00E40762">
        <w:rPr>
          <w:rFonts w:eastAsiaTheme="minorEastAsia"/>
          <w:b/>
          <w:bCs/>
          <w:szCs w:val="24"/>
        </w:rPr>
        <w:t>volieb do AS</w:t>
      </w:r>
      <w:r w:rsidR="00BD7259">
        <w:rPr>
          <w:rFonts w:eastAsiaTheme="minorEastAsia"/>
          <w:b/>
          <w:bCs/>
          <w:szCs w:val="24"/>
        </w:rPr>
        <w:t xml:space="preserve"> </w:t>
      </w:r>
      <w:r w:rsidR="00AA2310" w:rsidRPr="00E40762">
        <w:rPr>
          <w:rFonts w:eastAsiaTheme="minorEastAsia"/>
          <w:b/>
          <w:bCs/>
          <w:szCs w:val="24"/>
        </w:rPr>
        <w:t>UK</w:t>
      </w:r>
    </w:p>
    <w:p w14:paraId="1EE96F8B" w14:textId="309A5399" w:rsidR="00AA2310" w:rsidRPr="00E40762" w:rsidRDefault="008E667F" w:rsidP="00AA2310">
      <w:pPr>
        <w:spacing w:before="120" w:line="360" w:lineRule="auto"/>
        <w:jc w:val="center"/>
        <w:rPr>
          <w:rFonts w:eastAsiaTheme="minorEastAsia"/>
          <w:b/>
          <w:bCs/>
          <w:szCs w:val="24"/>
        </w:rPr>
      </w:pPr>
      <w:r>
        <w:rPr>
          <w:rFonts w:eastAsiaTheme="minorEastAsia"/>
          <w:b/>
          <w:bCs/>
          <w:szCs w:val="24"/>
        </w:rPr>
        <w:t>Z</w:t>
      </w:r>
      <w:r w:rsidR="007D7768">
        <w:rPr>
          <w:rFonts w:eastAsiaTheme="minorEastAsia"/>
          <w:b/>
          <w:bCs/>
          <w:szCs w:val="24"/>
        </w:rPr>
        <w:t>amestnaneck</w:t>
      </w:r>
      <w:r>
        <w:rPr>
          <w:rFonts w:eastAsiaTheme="minorEastAsia"/>
          <w:b/>
          <w:bCs/>
          <w:szCs w:val="24"/>
        </w:rPr>
        <w:t>ý</w:t>
      </w:r>
      <w:r w:rsidR="007D7768">
        <w:rPr>
          <w:rFonts w:eastAsiaTheme="minorEastAsia"/>
          <w:b/>
          <w:bCs/>
          <w:szCs w:val="24"/>
        </w:rPr>
        <w:t xml:space="preserve"> volebn</w:t>
      </w:r>
      <w:r>
        <w:rPr>
          <w:rFonts w:eastAsiaTheme="minorEastAsia"/>
          <w:b/>
          <w:bCs/>
          <w:szCs w:val="24"/>
        </w:rPr>
        <w:t>ý</w:t>
      </w:r>
      <w:r w:rsidR="007D7768">
        <w:rPr>
          <w:rFonts w:eastAsiaTheme="minorEastAsia"/>
          <w:b/>
          <w:bCs/>
          <w:szCs w:val="24"/>
        </w:rPr>
        <w:t xml:space="preserve"> okr</w:t>
      </w:r>
      <w:r>
        <w:rPr>
          <w:rFonts w:eastAsiaTheme="minorEastAsia"/>
          <w:b/>
          <w:bCs/>
          <w:szCs w:val="24"/>
        </w:rPr>
        <w:t>sok</w:t>
      </w:r>
    </w:p>
    <w:p w14:paraId="1502BE80" w14:textId="77777777" w:rsidR="00401D9C" w:rsidRDefault="00401D9C" w:rsidP="008E667F">
      <w:pPr>
        <w:tabs>
          <w:tab w:val="right" w:pos="7938"/>
        </w:tabs>
        <w:spacing w:before="120" w:line="360" w:lineRule="auto"/>
        <w:rPr>
          <w:rFonts w:eastAsiaTheme="minorEastAsia"/>
          <w:b/>
          <w:bCs/>
          <w:szCs w:val="24"/>
          <w:u w:val="single"/>
        </w:rPr>
      </w:pPr>
    </w:p>
    <w:p w14:paraId="45C11195" w14:textId="7EAD06B7" w:rsidR="00601147" w:rsidRDefault="00EE1AF3" w:rsidP="00401D9C">
      <w:pPr>
        <w:tabs>
          <w:tab w:val="right" w:pos="8222"/>
        </w:tabs>
        <w:spacing w:before="120" w:line="360" w:lineRule="auto"/>
        <w:rPr>
          <w:rFonts w:eastAsiaTheme="minorEastAsia"/>
          <w:b/>
          <w:bCs/>
          <w:szCs w:val="24"/>
          <w:u w:val="single"/>
        </w:rPr>
      </w:pPr>
      <w:r>
        <w:rPr>
          <w:rFonts w:eastAsiaTheme="minorEastAsia"/>
          <w:b/>
          <w:bCs/>
          <w:szCs w:val="24"/>
          <w:u w:val="single"/>
        </w:rPr>
        <w:t>Meno a priezvisko navrhovateľa</w:t>
      </w:r>
      <w:r w:rsidR="00823ADA" w:rsidRPr="00823ADA">
        <w:rPr>
          <w:rFonts w:eastAsiaTheme="minorEastAsia"/>
          <w:b/>
          <w:bCs/>
          <w:szCs w:val="24"/>
        </w:rPr>
        <w:tab/>
      </w:r>
      <w:r w:rsidR="00823ADA">
        <w:rPr>
          <w:rFonts w:eastAsiaTheme="minorEastAsia"/>
          <w:b/>
          <w:bCs/>
          <w:szCs w:val="24"/>
          <w:u w:val="single"/>
        </w:rPr>
        <w:t>Podpis</w:t>
      </w:r>
    </w:p>
    <w:p w14:paraId="50A46B6E" w14:textId="77777777" w:rsidR="00823ADA" w:rsidRDefault="00823ADA" w:rsidP="00401D9C">
      <w:pPr>
        <w:tabs>
          <w:tab w:val="right" w:leader="dot" w:pos="8647"/>
        </w:tabs>
        <w:spacing w:before="120" w:line="360" w:lineRule="auto"/>
        <w:rPr>
          <w:rFonts w:eastAsiaTheme="minorEastAsia"/>
          <w:szCs w:val="24"/>
        </w:rPr>
      </w:pPr>
    </w:p>
    <w:p w14:paraId="4B42AD0B" w14:textId="1AEAF8D8" w:rsidR="00823ADA" w:rsidRDefault="00823ADA" w:rsidP="00401D9C">
      <w:pPr>
        <w:tabs>
          <w:tab w:val="right" w:leader="dot" w:pos="6237"/>
          <w:tab w:val="right" w:pos="6946"/>
          <w:tab w:val="right" w:leader="dot" w:pos="8788"/>
        </w:tabs>
        <w:spacing w:before="120" w:line="360" w:lineRule="auto"/>
        <w:rPr>
          <w:rFonts w:eastAsiaTheme="minorEastAsia"/>
          <w:szCs w:val="24"/>
        </w:rPr>
      </w:pPr>
      <w:r>
        <w:rPr>
          <w:rFonts w:eastAsiaTheme="minorEastAsia"/>
          <w:szCs w:val="24"/>
        </w:rPr>
        <w:tab/>
      </w:r>
      <w:r w:rsidR="00401D9C">
        <w:rPr>
          <w:rFonts w:eastAsiaTheme="minorEastAsia"/>
          <w:szCs w:val="24"/>
        </w:rPr>
        <w:tab/>
      </w:r>
      <w:r w:rsidR="00401D9C">
        <w:rPr>
          <w:rFonts w:eastAsiaTheme="minorEastAsia"/>
          <w:szCs w:val="24"/>
        </w:rPr>
        <w:tab/>
      </w:r>
    </w:p>
    <w:p w14:paraId="5ACFF3E4" w14:textId="77777777" w:rsidR="00823ADA" w:rsidRDefault="00823ADA" w:rsidP="00401D9C">
      <w:pPr>
        <w:tabs>
          <w:tab w:val="right" w:leader="dot" w:pos="6237"/>
          <w:tab w:val="right" w:pos="6946"/>
          <w:tab w:val="right" w:leader="dot" w:pos="8647"/>
          <w:tab w:val="right" w:leader="dot" w:pos="8788"/>
        </w:tabs>
        <w:spacing w:before="120" w:line="360" w:lineRule="auto"/>
        <w:rPr>
          <w:rFonts w:eastAsiaTheme="minorEastAsia"/>
          <w:b/>
          <w:bCs/>
          <w:szCs w:val="24"/>
          <w:u w:val="single"/>
        </w:rPr>
      </w:pPr>
    </w:p>
    <w:p w14:paraId="144301AE" w14:textId="726935F3" w:rsidR="00823ADA" w:rsidRDefault="00823ADA" w:rsidP="00401D9C">
      <w:pPr>
        <w:tabs>
          <w:tab w:val="right" w:leader="dot" w:pos="6237"/>
          <w:tab w:val="right" w:pos="6946"/>
          <w:tab w:val="right" w:leader="dot" w:pos="8788"/>
        </w:tabs>
        <w:spacing w:before="120" w:line="360" w:lineRule="auto"/>
        <w:rPr>
          <w:rFonts w:eastAsiaTheme="minorEastAsia"/>
          <w:szCs w:val="24"/>
        </w:rPr>
      </w:pPr>
      <w:r>
        <w:rPr>
          <w:rFonts w:eastAsiaTheme="minorEastAsia"/>
          <w:szCs w:val="24"/>
        </w:rPr>
        <w:tab/>
      </w:r>
      <w:r w:rsidR="00401D9C">
        <w:rPr>
          <w:rFonts w:eastAsiaTheme="minorEastAsia"/>
          <w:szCs w:val="24"/>
        </w:rPr>
        <w:tab/>
      </w:r>
      <w:r w:rsidR="00401D9C">
        <w:rPr>
          <w:rFonts w:eastAsiaTheme="minorEastAsia"/>
          <w:szCs w:val="24"/>
        </w:rPr>
        <w:tab/>
      </w:r>
    </w:p>
    <w:p w14:paraId="6347998C" w14:textId="77777777" w:rsidR="00823ADA" w:rsidRDefault="00823ADA" w:rsidP="00401D9C">
      <w:pPr>
        <w:tabs>
          <w:tab w:val="right" w:leader="dot" w:pos="6237"/>
          <w:tab w:val="right" w:pos="6946"/>
          <w:tab w:val="right" w:leader="dot" w:pos="8788"/>
        </w:tabs>
        <w:spacing w:before="120" w:line="360" w:lineRule="auto"/>
        <w:rPr>
          <w:rFonts w:eastAsiaTheme="minorEastAsia"/>
          <w:b/>
          <w:bCs/>
          <w:szCs w:val="24"/>
          <w:u w:val="single"/>
        </w:rPr>
      </w:pPr>
    </w:p>
    <w:p w14:paraId="2039C975" w14:textId="5A8DC1D4" w:rsidR="00F85FB0" w:rsidRPr="00F85FB0" w:rsidRDefault="00F85FB0" w:rsidP="00401D9C">
      <w:pPr>
        <w:tabs>
          <w:tab w:val="right" w:leader="dot" w:pos="6237"/>
          <w:tab w:val="right" w:pos="6946"/>
          <w:tab w:val="right" w:leader="dot" w:pos="8788"/>
        </w:tabs>
        <w:spacing w:before="120" w:line="360" w:lineRule="auto"/>
        <w:rPr>
          <w:rFonts w:eastAsiaTheme="minorEastAsia"/>
          <w:szCs w:val="24"/>
        </w:rPr>
      </w:pPr>
      <w:r>
        <w:rPr>
          <w:rFonts w:eastAsiaTheme="minorEastAsia"/>
          <w:szCs w:val="24"/>
        </w:rPr>
        <w:tab/>
      </w:r>
      <w:r w:rsidR="00401D9C">
        <w:rPr>
          <w:rFonts w:eastAsiaTheme="minorEastAsia"/>
          <w:szCs w:val="24"/>
        </w:rPr>
        <w:tab/>
      </w:r>
      <w:r w:rsidR="00401D9C">
        <w:rPr>
          <w:rFonts w:eastAsiaTheme="minorEastAsia"/>
          <w:szCs w:val="24"/>
        </w:rPr>
        <w:tab/>
      </w:r>
    </w:p>
    <w:p w14:paraId="0DEEC6F6" w14:textId="7C6DB65F" w:rsidR="004C7468" w:rsidRPr="00E40762" w:rsidRDefault="004C7468" w:rsidP="00352EC1">
      <w:pPr>
        <w:spacing w:before="120" w:line="360" w:lineRule="auto"/>
        <w:rPr>
          <w:rFonts w:eastAsiaTheme="minorEastAsia"/>
          <w:b/>
          <w:bCs/>
          <w:szCs w:val="24"/>
          <w:u w:val="single"/>
        </w:rPr>
      </w:pPr>
      <w:r w:rsidRPr="00E40762">
        <w:rPr>
          <w:rFonts w:eastAsiaTheme="minorEastAsia"/>
          <w:b/>
          <w:bCs/>
          <w:szCs w:val="24"/>
          <w:u w:val="single"/>
        </w:rPr>
        <w:t>Zoznam navrhovaných kandidátov</w:t>
      </w:r>
    </w:p>
    <w:p w14:paraId="02B79277" w14:textId="77777777" w:rsidR="00601147" w:rsidRPr="00E40762" w:rsidRDefault="00601147" w:rsidP="00352EC1">
      <w:pPr>
        <w:spacing w:before="120" w:line="360" w:lineRule="auto"/>
        <w:rPr>
          <w:rFonts w:eastAsiaTheme="minorEastAsia"/>
          <w:b/>
          <w:bCs/>
          <w:szCs w:val="24"/>
          <w:u w:val="single"/>
        </w:rPr>
      </w:pPr>
    </w:p>
    <w:p w14:paraId="48EB6503" w14:textId="11683458" w:rsidR="004C7468" w:rsidRPr="00E40762" w:rsidRDefault="004C7468" w:rsidP="004C7468">
      <w:pPr>
        <w:tabs>
          <w:tab w:val="right" w:leader="dot" w:pos="8788"/>
        </w:tabs>
        <w:spacing w:before="120" w:line="360" w:lineRule="auto"/>
        <w:rPr>
          <w:rFonts w:eastAsiaTheme="minorEastAsia"/>
          <w:b/>
          <w:bCs/>
          <w:szCs w:val="24"/>
        </w:rPr>
      </w:pPr>
      <w:r w:rsidRPr="00E40762">
        <w:rPr>
          <w:rFonts w:eastAsiaTheme="minorEastAsia"/>
          <w:b/>
          <w:bCs/>
          <w:szCs w:val="24"/>
        </w:rPr>
        <w:t xml:space="preserve">Kandidát 1: </w:t>
      </w:r>
      <w:r w:rsidRPr="00E40762">
        <w:rPr>
          <w:rFonts w:eastAsiaTheme="minorEastAsia"/>
          <w:szCs w:val="24"/>
        </w:rPr>
        <w:tab/>
      </w:r>
    </w:p>
    <w:p w14:paraId="33FB0D1E" w14:textId="77777777" w:rsidR="004C7468" w:rsidRPr="00E40762" w:rsidRDefault="004C7468" w:rsidP="004C7468">
      <w:pPr>
        <w:tabs>
          <w:tab w:val="right" w:leader="dot" w:pos="8788"/>
        </w:tabs>
        <w:spacing w:before="120" w:line="360" w:lineRule="auto"/>
        <w:rPr>
          <w:rFonts w:eastAsiaTheme="minorEastAsia"/>
          <w:b/>
          <w:bCs/>
          <w:szCs w:val="24"/>
        </w:rPr>
      </w:pPr>
    </w:p>
    <w:p w14:paraId="2D4F9D3E" w14:textId="65ACDF2F" w:rsidR="009D3925" w:rsidRPr="00E40762" w:rsidRDefault="004C7468" w:rsidP="004C7468">
      <w:pPr>
        <w:tabs>
          <w:tab w:val="right" w:leader="dot" w:pos="8788"/>
        </w:tabs>
        <w:spacing w:before="120" w:line="360" w:lineRule="auto"/>
        <w:rPr>
          <w:rFonts w:eastAsiaTheme="minorEastAsia"/>
          <w:b/>
          <w:bCs/>
          <w:szCs w:val="24"/>
        </w:rPr>
      </w:pPr>
      <w:r w:rsidRPr="00E40762">
        <w:rPr>
          <w:rFonts w:eastAsiaTheme="minorEastAsia"/>
          <w:b/>
          <w:bCs/>
          <w:szCs w:val="24"/>
        </w:rPr>
        <w:t>Kandidát 2:</w:t>
      </w:r>
      <w:r w:rsidRPr="00E40762">
        <w:rPr>
          <w:rFonts w:eastAsiaTheme="minorEastAsia"/>
          <w:szCs w:val="24"/>
        </w:rPr>
        <w:tab/>
      </w:r>
    </w:p>
    <w:p w14:paraId="1514A0D8" w14:textId="77777777" w:rsidR="004C7468" w:rsidRPr="00E40762" w:rsidRDefault="004C7468" w:rsidP="00352EC1">
      <w:pPr>
        <w:spacing w:before="120" w:line="360" w:lineRule="auto"/>
        <w:rPr>
          <w:rFonts w:eastAsiaTheme="minorEastAsia"/>
          <w:szCs w:val="24"/>
        </w:rPr>
      </w:pPr>
    </w:p>
    <w:p w14:paraId="3CF53185" w14:textId="7F120626" w:rsidR="004C7468" w:rsidRPr="00E40762" w:rsidRDefault="004C7468" w:rsidP="004C7468">
      <w:pPr>
        <w:tabs>
          <w:tab w:val="right" w:leader="dot" w:pos="8788"/>
        </w:tabs>
        <w:spacing w:before="120" w:line="360" w:lineRule="auto"/>
        <w:rPr>
          <w:rFonts w:eastAsiaTheme="minorEastAsia"/>
          <w:b/>
          <w:bCs/>
          <w:szCs w:val="24"/>
        </w:rPr>
      </w:pPr>
      <w:r w:rsidRPr="00E40762">
        <w:rPr>
          <w:rFonts w:eastAsiaTheme="minorEastAsia"/>
          <w:b/>
          <w:bCs/>
          <w:szCs w:val="24"/>
        </w:rPr>
        <w:t>Kandidát</w:t>
      </w:r>
      <w:r w:rsidR="00D86B19" w:rsidRPr="00E40762">
        <w:rPr>
          <w:rFonts w:eastAsiaTheme="minorEastAsia"/>
          <w:b/>
          <w:bCs/>
          <w:szCs w:val="24"/>
        </w:rPr>
        <w:t xml:space="preserve"> </w:t>
      </w:r>
      <w:r w:rsidRPr="00E40762">
        <w:rPr>
          <w:rFonts w:eastAsiaTheme="minorEastAsia"/>
          <w:b/>
          <w:bCs/>
          <w:szCs w:val="24"/>
        </w:rPr>
        <w:t>3:</w:t>
      </w:r>
      <w:r w:rsidRPr="00E40762">
        <w:rPr>
          <w:rFonts w:eastAsiaTheme="minorEastAsia"/>
          <w:szCs w:val="24"/>
        </w:rPr>
        <w:tab/>
      </w:r>
    </w:p>
    <w:p w14:paraId="381E83E3" w14:textId="230A418B" w:rsidR="006739AC" w:rsidRPr="00E40762" w:rsidRDefault="006739AC" w:rsidP="00352EC1">
      <w:pPr>
        <w:spacing w:before="120" w:line="360" w:lineRule="auto"/>
        <w:rPr>
          <w:rFonts w:eastAsiaTheme="minorEastAsia"/>
          <w:szCs w:val="24"/>
        </w:rPr>
      </w:pPr>
      <w:r w:rsidRPr="00E40762">
        <w:rPr>
          <w:rFonts w:eastAsiaTheme="minorEastAsia"/>
          <w:noProof/>
          <w:szCs w:val="24"/>
          <w14:numForm w14:val="defau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2D79AD" wp14:editId="3DA19026">
                <wp:simplePos x="0" y="0"/>
                <wp:positionH relativeFrom="margin">
                  <wp:align>right</wp:align>
                </wp:positionH>
                <wp:positionV relativeFrom="paragraph">
                  <wp:posOffset>356870</wp:posOffset>
                </wp:positionV>
                <wp:extent cx="5553075" cy="28575"/>
                <wp:effectExtent l="0" t="0" r="28575" b="28575"/>
                <wp:wrapNone/>
                <wp:docPr id="4" name="Rovná spojnic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3075" cy="285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760070" id="Rovná spojnica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86.05pt,28.1pt" to="823.3pt,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086AE87B" w14:textId="77777777" w:rsidR="00DB7482" w:rsidRDefault="00DB7482" w:rsidP="00352EC1">
      <w:pPr>
        <w:spacing w:before="120" w:line="360" w:lineRule="auto"/>
        <w:rPr>
          <w:rFonts w:eastAsiaTheme="minorEastAsia"/>
          <w:szCs w:val="24"/>
        </w:rPr>
      </w:pPr>
    </w:p>
    <w:p w14:paraId="6782B5D4" w14:textId="5B813F6C" w:rsidR="00AA2310" w:rsidRPr="00E40762" w:rsidRDefault="006739AC" w:rsidP="00352EC1">
      <w:pPr>
        <w:spacing w:before="120" w:line="360" w:lineRule="auto"/>
        <w:rPr>
          <w:rFonts w:eastAsiaTheme="minorEastAsia"/>
          <w:szCs w:val="24"/>
        </w:rPr>
      </w:pPr>
      <w:r w:rsidRPr="00E40762">
        <w:rPr>
          <w:rFonts w:eastAsiaTheme="minorEastAsia"/>
          <w:szCs w:val="24"/>
        </w:rPr>
        <w:t>Svojim podpisom</w:t>
      </w:r>
      <w:r w:rsidR="00AA2310" w:rsidRPr="00E40762">
        <w:rPr>
          <w:rFonts w:eastAsiaTheme="minorEastAsia"/>
          <w:szCs w:val="24"/>
        </w:rPr>
        <w:t xml:space="preserve"> vyjadrujem súhlas s kandidatúrou do </w:t>
      </w:r>
      <w:r w:rsidR="00382A3C">
        <w:rPr>
          <w:rFonts w:eastAsiaTheme="minorEastAsia"/>
          <w:szCs w:val="24"/>
        </w:rPr>
        <w:t>všeobecných</w:t>
      </w:r>
      <w:r w:rsidR="00AA2310" w:rsidRPr="00E40762">
        <w:rPr>
          <w:rFonts w:eastAsiaTheme="minorEastAsia"/>
          <w:szCs w:val="24"/>
        </w:rPr>
        <w:t xml:space="preserve"> volieb do AS UK.</w:t>
      </w:r>
    </w:p>
    <w:p w14:paraId="1C8670F1" w14:textId="77777777" w:rsidR="00AA2310" w:rsidRPr="00E40762" w:rsidRDefault="00AA2310" w:rsidP="00352EC1">
      <w:pPr>
        <w:spacing w:before="120" w:line="360" w:lineRule="auto"/>
        <w:rPr>
          <w:rFonts w:eastAsiaTheme="minorEastAsia"/>
          <w:szCs w:val="24"/>
        </w:rPr>
      </w:pPr>
    </w:p>
    <w:p w14:paraId="6DC6D7F7" w14:textId="77777777" w:rsidR="007547B3" w:rsidRPr="00E40762" w:rsidRDefault="006739AC" w:rsidP="007547B3">
      <w:pPr>
        <w:tabs>
          <w:tab w:val="right" w:leader="dot" w:pos="3686"/>
        </w:tabs>
        <w:spacing w:before="120" w:line="360" w:lineRule="auto"/>
        <w:rPr>
          <w:rFonts w:eastAsiaTheme="minorEastAsia"/>
          <w:b/>
          <w:bCs/>
          <w:szCs w:val="24"/>
        </w:rPr>
      </w:pPr>
      <w:r w:rsidRPr="00E40762">
        <w:rPr>
          <w:rFonts w:eastAsiaTheme="minorEastAsia"/>
          <w:b/>
          <w:bCs/>
          <w:szCs w:val="24"/>
        </w:rPr>
        <w:t xml:space="preserve">Kandidát 1: </w:t>
      </w:r>
    </w:p>
    <w:p w14:paraId="3915566E" w14:textId="0D5E7C3F" w:rsidR="006739AC" w:rsidRPr="00E40762" w:rsidRDefault="007547B3" w:rsidP="00B472FE">
      <w:pPr>
        <w:tabs>
          <w:tab w:val="right" w:leader="dot" w:pos="2835"/>
          <w:tab w:val="right" w:leader="dot" w:pos="4678"/>
          <w:tab w:val="right" w:pos="6379"/>
          <w:tab w:val="right" w:leader="dot" w:pos="8789"/>
        </w:tabs>
        <w:spacing w:before="120" w:line="360" w:lineRule="auto"/>
        <w:rPr>
          <w:rFonts w:eastAsiaTheme="minorEastAsia"/>
          <w:b/>
          <w:bCs/>
          <w:szCs w:val="24"/>
        </w:rPr>
      </w:pPr>
      <w:r w:rsidRPr="00E40762">
        <w:rPr>
          <w:rFonts w:eastAsiaTheme="minorEastAsia"/>
          <w:szCs w:val="24"/>
        </w:rPr>
        <w:t>V</w:t>
      </w:r>
      <w:r w:rsidRPr="00E40762">
        <w:rPr>
          <w:rFonts w:eastAsiaTheme="minorEastAsia"/>
          <w:b/>
          <w:bCs/>
          <w:szCs w:val="24"/>
        </w:rPr>
        <w:t xml:space="preserve"> </w:t>
      </w:r>
      <w:r w:rsidR="006739AC" w:rsidRPr="00E40762">
        <w:rPr>
          <w:rFonts w:eastAsiaTheme="minorEastAsia"/>
          <w:szCs w:val="24"/>
        </w:rPr>
        <w:tab/>
      </w:r>
      <w:r w:rsidR="00962260" w:rsidRPr="00E40762">
        <w:rPr>
          <w:rFonts w:eastAsiaTheme="minorEastAsia"/>
          <w:szCs w:val="24"/>
        </w:rPr>
        <w:t>, dňa</w:t>
      </w:r>
      <w:r w:rsidR="00962260" w:rsidRPr="00E40762">
        <w:rPr>
          <w:rFonts w:eastAsiaTheme="minorEastAsia"/>
          <w:szCs w:val="24"/>
        </w:rPr>
        <w:tab/>
      </w:r>
      <w:r w:rsidR="00B472FE" w:rsidRPr="00E40762">
        <w:rPr>
          <w:rFonts w:eastAsiaTheme="minorEastAsia"/>
          <w:szCs w:val="24"/>
        </w:rPr>
        <w:tab/>
      </w:r>
      <w:r w:rsidR="00B472FE" w:rsidRPr="00E40762">
        <w:rPr>
          <w:rFonts w:eastAsiaTheme="minorEastAsia"/>
          <w:szCs w:val="24"/>
        </w:rPr>
        <w:tab/>
      </w:r>
    </w:p>
    <w:p w14:paraId="5A337C89" w14:textId="5C30DE01" w:rsidR="00B472FE" w:rsidRPr="00E40762" w:rsidRDefault="00B472FE" w:rsidP="00B472FE">
      <w:pPr>
        <w:tabs>
          <w:tab w:val="right" w:leader="dot" w:pos="3686"/>
        </w:tabs>
        <w:spacing w:before="120" w:line="360" w:lineRule="auto"/>
        <w:rPr>
          <w:rFonts w:eastAsiaTheme="minorEastAsia"/>
          <w:b/>
          <w:bCs/>
          <w:szCs w:val="24"/>
        </w:rPr>
      </w:pPr>
      <w:r w:rsidRPr="00E40762">
        <w:rPr>
          <w:rFonts w:eastAsiaTheme="minorEastAsia"/>
          <w:b/>
          <w:bCs/>
          <w:szCs w:val="24"/>
        </w:rPr>
        <w:lastRenderedPageBreak/>
        <w:t xml:space="preserve">Kandidát 2: </w:t>
      </w:r>
    </w:p>
    <w:p w14:paraId="043D678B" w14:textId="77777777" w:rsidR="00B472FE" w:rsidRPr="00E40762" w:rsidRDefault="00B472FE" w:rsidP="00B472FE">
      <w:pPr>
        <w:tabs>
          <w:tab w:val="right" w:leader="dot" w:pos="2835"/>
          <w:tab w:val="right" w:leader="dot" w:pos="4678"/>
          <w:tab w:val="right" w:pos="6379"/>
          <w:tab w:val="right" w:leader="dot" w:pos="8789"/>
        </w:tabs>
        <w:spacing w:before="120" w:line="360" w:lineRule="auto"/>
        <w:rPr>
          <w:rFonts w:eastAsiaTheme="minorEastAsia"/>
          <w:b/>
          <w:bCs/>
          <w:szCs w:val="24"/>
        </w:rPr>
      </w:pPr>
      <w:r w:rsidRPr="00E40762">
        <w:rPr>
          <w:rFonts w:eastAsiaTheme="minorEastAsia"/>
          <w:szCs w:val="24"/>
        </w:rPr>
        <w:t>V</w:t>
      </w:r>
      <w:r w:rsidRPr="00E40762">
        <w:rPr>
          <w:rFonts w:eastAsiaTheme="minorEastAsia"/>
          <w:b/>
          <w:bCs/>
          <w:szCs w:val="24"/>
        </w:rPr>
        <w:t xml:space="preserve"> </w:t>
      </w:r>
      <w:r w:rsidRPr="00E40762">
        <w:rPr>
          <w:rFonts w:eastAsiaTheme="minorEastAsia"/>
          <w:szCs w:val="24"/>
        </w:rPr>
        <w:tab/>
        <w:t>, dňa</w:t>
      </w:r>
      <w:r w:rsidRPr="00E40762">
        <w:rPr>
          <w:rFonts w:eastAsiaTheme="minorEastAsia"/>
          <w:szCs w:val="24"/>
        </w:rPr>
        <w:tab/>
      </w:r>
      <w:r w:rsidRPr="00E40762">
        <w:rPr>
          <w:rFonts w:eastAsiaTheme="minorEastAsia"/>
          <w:szCs w:val="24"/>
        </w:rPr>
        <w:tab/>
      </w:r>
      <w:r w:rsidRPr="00E40762">
        <w:rPr>
          <w:rFonts w:eastAsiaTheme="minorEastAsia"/>
          <w:szCs w:val="24"/>
        </w:rPr>
        <w:tab/>
      </w:r>
    </w:p>
    <w:p w14:paraId="376B1156" w14:textId="77777777" w:rsidR="006739AC" w:rsidRPr="00E40762" w:rsidRDefault="006739AC" w:rsidP="006739AC">
      <w:pPr>
        <w:spacing w:before="120" w:line="360" w:lineRule="auto"/>
        <w:rPr>
          <w:rFonts w:eastAsiaTheme="minorEastAsia"/>
          <w:szCs w:val="24"/>
        </w:rPr>
      </w:pPr>
    </w:p>
    <w:p w14:paraId="3DA319DC" w14:textId="0B5D6550" w:rsidR="00B472FE" w:rsidRPr="00E40762" w:rsidRDefault="00B472FE" w:rsidP="00B472FE">
      <w:pPr>
        <w:tabs>
          <w:tab w:val="right" w:leader="dot" w:pos="3686"/>
        </w:tabs>
        <w:spacing w:before="120" w:line="360" w:lineRule="auto"/>
        <w:rPr>
          <w:rFonts w:eastAsiaTheme="minorEastAsia"/>
          <w:b/>
          <w:bCs/>
          <w:szCs w:val="24"/>
        </w:rPr>
      </w:pPr>
      <w:r w:rsidRPr="00E40762">
        <w:rPr>
          <w:rFonts w:eastAsiaTheme="minorEastAsia"/>
          <w:b/>
          <w:bCs/>
          <w:szCs w:val="24"/>
        </w:rPr>
        <w:t xml:space="preserve">Kandidát 3: </w:t>
      </w:r>
    </w:p>
    <w:p w14:paraId="7BCE58F4" w14:textId="72F26D37" w:rsidR="00B275A3" w:rsidRPr="00B472FE" w:rsidRDefault="00B472FE" w:rsidP="00FD18D9">
      <w:pPr>
        <w:tabs>
          <w:tab w:val="right" w:leader="dot" w:pos="2835"/>
          <w:tab w:val="right" w:leader="dot" w:pos="4678"/>
          <w:tab w:val="right" w:pos="6379"/>
          <w:tab w:val="right" w:leader="dot" w:pos="8789"/>
        </w:tabs>
        <w:spacing w:before="120" w:line="360" w:lineRule="auto"/>
        <w:rPr>
          <w:rFonts w:eastAsiaTheme="minorEastAsia"/>
          <w:b/>
          <w:bCs/>
          <w:szCs w:val="24"/>
        </w:rPr>
      </w:pPr>
      <w:r w:rsidRPr="00E40762">
        <w:rPr>
          <w:rFonts w:eastAsiaTheme="minorEastAsia"/>
          <w:szCs w:val="24"/>
        </w:rPr>
        <w:t>V</w:t>
      </w:r>
      <w:r w:rsidRPr="00E40762">
        <w:rPr>
          <w:rFonts w:eastAsiaTheme="minorEastAsia"/>
          <w:b/>
          <w:bCs/>
          <w:szCs w:val="24"/>
        </w:rPr>
        <w:t xml:space="preserve"> </w:t>
      </w:r>
      <w:r w:rsidRPr="00E40762">
        <w:rPr>
          <w:rFonts w:eastAsiaTheme="minorEastAsia"/>
          <w:szCs w:val="24"/>
        </w:rPr>
        <w:tab/>
        <w:t>, dňa</w:t>
      </w:r>
      <w:r>
        <w:rPr>
          <w:rFonts w:eastAsiaTheme="minorEastAsia"/>
          <w:szCs w:val="24"/>
        </w:rPr>
        <w:tab/>
      </w:r>
      <w:r>
        <w:rPr>
          <w:rFonts w:eastAsiaTheme="minorEastAsia"/>
          <w:szCs w:val="24"/>
        </w:rPr>
        <w:tab/>
      </w:r>
      <w:r>
        <w:rPr>
          <w:rFonts w:eastAsiaTheme="minorEastAsia"/>
          <w:szCs w:val="24"/>
        </w:rPr>
        <w:tab/>
      </w:r>
    </w:p>
    <w:sectPr w:rsidR="00B275A3" w:rsidRPr="00B472FE" w:rsidSect="00742A87">
      <w:headerReference w:type="default" r:id="rId11"/>
      <w:footnotePr>
        <w:numRestart w:val="eachSect"/>
      </w:footnotePr>
      <w:endnotePr>
        <w:numFmt w:val="decimal"/>
      </w:endnotePr>
      <w:pgSz w:w="11907" w:h="16840" w:code="9"/>
      <w:pgMar w:top="1418" w:right="1701" w:bottom="1701" w:left="1418" w:header="567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073D4" w14:textId="77777777" w:rsidR="007760B3" w:rsidRDefault="007760B3" w:rsidP="00AA3035">
      <w:r>
        <w:separator/>
      </w:r>
    </w:p>
  </w:endnote>
  <w:endnote w:type="continuationSeparator" w:id="0">
    <w:p w14:paraId="16738D53" w14:textId="77777777" w:rsidR="007760B3" w:rsidRDefault="007760B3" w:rsidP="00AA3035">
      <w:r>
        <w:continuationSeparator/>
      </w:r>
    </w:p>
  </w:endnote>
  <w:endnote w:type="continuationNotice" w:id="1">
    <w:p w14:paraId="536AA5B7" w14:textId="77777777" w:rsidR="007760B3" w:rsidRDefault="007760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C44AF" w14:textId="77777777" w:rsidR="007760B3" w:rsidRDefault="007760B3" w:rsidP="00AA3035">
      <w:r>
        <w:separator/>
      </w:r>
    </w:p>
  </w:footnote>
  <w:footnote w:type="continuationSeparator" w:id="0">
    <w:p w14:paraId="03CE98B8" w14:textId="77777777" w:rsidR="007760B3" w:rsidRDefault="007760B3" w:rsidP="00AA3035">
      <w:r>
        <w:continuationSeparator/>
      </w:r>
    </w:p>
  </w:footnote>
  <w:footnote w:type="continuationNotice" w:id="1">
    <w:p w14:paraId="5F7796DB" w14:textId="77777777" w:rsidR="007760B3" w:rsidRDefault="007760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516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64"/>
      <w:gridCol w:w="3148"/>
      <w:gridCol w:w="1742"/>
      <w:gridCol w:w="3219"/>
    </w:tblGrid>
    <w:tr w:rsidR="00FD18D9" w:rsidRPr="006A38AF" w14:paraId="266890B9" w14:textId="77777777" w:rsidTr="00352EC1">
      <w:trPr>
        <w:trHeight w:val="428"/>
      </w:trPr>
      <w:tc>
        <w:tcPr>
          <w:tcW w:w="531" w:type="pct"/>
          <w:shd w:val="clear" w:color="auto" w:fill="auto"/>
        </w:tcPr>
        <w:p w14:paraId="59AC5347" w14:textId="77777777" w:rsidR="00FD18D9" w:rsidRPr="00A84B5A" w:rsidRDefault="00FD18D9" w:rsidP="00D70711">
          <w:pPr>
            <w:tabs>
              <w:tab w:val="left" w:pos="1848"/>
            </w:tabs>
            <w:ind w:left="-142" w:right="-133"/>
            <w:rPr>
              <w:color w:val="000000" w:themeColor="text1"/>
            </w:rPr>
          </w:pPr>
          <w:r w:rsidRPr="0035489D">
            <w:rPr>
              <w:noProof/>
              <w:color w:val="000000" w:themeColor="text1"/>
            </w:rPr>
            <w:drawing>
              <wp:inline distT="0" distB="0" distL="0" distR="0" wp14:anchorId="475228B0" wp14:editId="35EFCDEA">
                <wp:extent cx="612000" cy="612000"/>
                <wp:effectExtent l="0" t="0" r="0" b="0"/>
                <wp:docPr id="1" name="Obrázok 1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35" w:type="pct"/>
          <w:tcBorders>
            <w:right w:val="single" w:sz="4" w:space="0" w:color="auto"/>
          </w:tcBorders>
          <w:shd w:val="clear" w:color="auto" w:fill="auto"/>
        </w:tcPr>
        <w:p w14:paraId="4303B26B" w14:textId="77777777" w:rsidR="00FD18D9" w:rsidRPr="007D6E6F" w:rsidRDefault="00FD18D9" w:rsidP="007D6E6F">
          <w:pPr>
            <w:spacing w:before="60" w:line="276" w:lineRule="auto"/>
            <w:ind w:left="3" w:right="283" w:hanging="3"/>
            <w:rPr>
              <w:color w:val="000000" w:themeColor="text1"/>
              <w:sz w:val="18"/>
              <w:szCs w:val="18"/>
              <w:lang w:eastAsia="en-GB"/>
            </w:rPr>
          </w:pPr>
          <w:r w:rsidRPr="00156FB7"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156FB7"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>
            <w:rPr>
              <w:rFonts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Pr="00156FB7">
            <w:rPr>
              <w:color w:val="000000" w:themeColor="text1"/>
              <w:sz w:val="18"/>
              <w:szCs w:val="18"/>
              <w:lang w:eastAsia="en-GB"/>
            </w:rPr>
            <w:t>Farmaceutická fakulta</w:t>
          </w:r>
          <w:r>
            <w:rPr>
              <w:color w:val="000000" w:themeColor="text1"/>
              <w:sz w:val="18"/>
              <w:szCs w:val="18"/>
              <w:lang w:eastAsia="en-GB"/>
            </w:rPr>
            <w:br/>
            <w:t>Akademický senát</w:t>
          </w:r>
        </w:p>
      </w:tc>
      <w:tc>
        <w:tcPr>
          <w:tcW w:w="960" w:type="pct"/>
          <w:tcBorders>
            <w:left w:val="single" w:sz="4" w:space="0" w:color="auto"/>
          </w:tcBorders>
        </w:tcPr>
        <w:p w14:paraId="7FE094B9" w14:textId="77777777" w:rsidR="00FD18D9" w:rsidRDefault="00FD18D9" w:rsidP="00A05B14">
          <w:pPr>
            <w:pStyle w:val="Hlavickaadresa"/>
            <w:ind w:left="0" w:firstLine="0"/>
            <w:jc w:val="both"/>
            <w:rPr>
              <w:b/>
              <w:bCs/>
            </w:rPr>
          </w:pPr>
          <w:r>
            <w:rPr>
              <w:b/>
              <w:bCs/>
            </w:rPr>
            <w:t>Odbojárov 10</w:t>
          </w:r>
        </w:p>
        <w:p w14:paraId="65B685F3" w14:textId="77777777" w:rsidR="00FD18D9" w:rsidRPr="00A05B14" w:rsidRDefault="00FD18D9" w:rsidP="00A05B14">
          <w:pPr>
            <w:pStyle w:val="Hlavickaadresa"/>
            <w:ind w:left="0" w:firstLine="0"/>
            <w:jc w:val="both"/>
            <w:rPr>
              <w:b/>
              <w:bCs/>
            </w:rPr>
          </w:pPr>
          <w:r>
            <w:rPr>
              <w:b/>
              <w:bCs/>
            </w:rPr>
            <w:t>832 32 Bratislava</w:t>
          </w:r>
        </w:p>
      </w:tc>
      <w:tc>
        <w:tcPr>
          <w:tcW w:w="1774" w:type="pct"/>
          <w:tcBorders>
            <w:left w:val="single" w:sz="4" w:space="0" w:color="auto"/>
          </w:tcBorders>
        </w:tcPr>
        <w:p w14:paraId="263DA826" w14:textId="48D71B1E" w:rsidR="00FD18D9" w:rsidRDefault="00FD18D9" w:rsidP="00A05B14">
          <w:pPr>
            <w:pStyle w:val="Hlavickaadresa"/>
            <w:ind w:left="0" w:firstLine="0"/>
            <w:jc w:val="both"/>
            <w:rPr>
              <w:b/>
              <w:bCs/>
            </w:rPr>
          </w:pPr>
          <w:r>
            <w:rPr>
              <w:b/>
              <w:bCs/>
            </w:rPr>
            <w:t xml:space="preserve">Príloha 2 k Volebnému poriadku pre </w:t>
          </w:r>
          <w:r w:rsidR="00A61E21">
            <w:rPr>
              <w:b/>
              <w:bCs/>
            </w:rPr>
            <w:t xml:space="preserve">nové </w:t>
          </w:r>
          <w:r>
            <w:rPr>
              <w:b/>
              <w:bCs/>
            </w:rPr>
            <w:t xml:space="preserve">všeobecné voľby </w:t>
          </w:r>
          <w:r w:rsidRPr="00E40762">
            <w:rPr>
              <w:b/>
              <w:bCs/>
            </w:rPr>
            <w:t xml:space="preserve">do AS UK na funkčné obdobie od 1. </w:t>
          </w:r>
          <w:r>
            <w:rPr>
              <w:b/>
              <w:bCs/>
            </w:rPr>
            <w:t>novembra</w:t>
          </w:r>
          <w:r w:rsidRPr="00E40762">
            <w:rPr>
              <w:b/>
              <w:bCs/>
            </w:rPr>
            <w:t xml:space="preserve"> 2023 do 31. </w:t>
          </w:r>
          <w:r>
            <w:rPr>
              <w:b/>
              <w:bCs/>
            </w:rPr>
            <w:t>októbra</w:t>
          </w:r>
          <w:r w:rsidRPr="00E40762">
            <w:rPr>
              <w:b/>
              <w:bCs/>
            </w:rPr>
            <w:t xml:space="preserve"> 2027</w:t>
          </w:r>
        </w:p>
      </w:tc>
    </w:tr>
  </w:tbl>
  <w:p w14:paraId="1484D7A9" w14:textId="77777777" w:rsidR="00FD18D9" w:rsidRDefault="00FD18D9" w:rsidP="007D350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66F57"/>
    <w:multiLevelType w:val="hybridMultilevel"/>
    <w:tmpl w:val="3C667370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1A4631"/>
    <w:multiLevelType w:val="hybridMultilevel"/>
    <w:tmpl w:val="0C709BE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D282E"/>
    <w:multiLevelType w:val="hybridMultilevel"/>
    <w:tmpl w:val="42A405DC"/>
    <w:lvl w:ilvl="0" w:tplc="158617EC">
      <w:start w:val="4"/>
      <w:numFmt w:val="decimal"/>
      <w:lvlText w:val="%1."/>
      <w:lvlJc w:val="left"/>
      <w:pPr>
        <w:ind w:left="360" w:hanging="360"/>
      </w:pPr>
      <w:rPr>
        <w:rFonts w:ascii="Corbel" w:hAnsi="Corbel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872" w:hanging="360"/>
      </w:pPr>
    </w:lvl>
    <w:lvl w:ilvl="2" w:tplc="041B001B" w:tentative="1">
      <w:start w:val="1"/>
      <w:numFmt w:val="lowerRoman"/>
      <w:lvlText w:val="%3."/>
      <w:lvlJc w:val="right"/>
      <w:pPr>
        <w:ind w:left="1592" w:hanging="180"/>
      </w:pPr>
    </w:lvl>
    <w:lvl w:ilvl="3" w:tplc="041B000F" w:tentative="1">
      <w:start w:val="1"/>
      <w:numFmt w:val="decimal"/>
      <w:lvlText w:val="%4."/>
      <w:lvlJc w:val="left"/>
      <w:pPr>
        <w:ind w:left="2312" w:hanging="360"/>
      </w:pPr>
    </w:lvl>
    <w:lvl w:ilvl="4" w:tplc="041B0019" w:tentative="1">
      <w:start w:val="1"/>
      <w:numFmt w:val="lowerLetter"/>
      <w:lvlText w:val="%5."/>
      <w:lvlJc w:val="left"/>
      <w:pPr>
        <w:ind w:left="3032" w:hanging="360"/>
      </w:pPr>
    </w:lvl>
    <w:lvl w:ilvl="5" w:tplc="041B001B" w:tentative="1">
      <w:start w:val="1"/>
      <w:numFmt w:val="lowerRoman"/>
      <w:lvlText w:val="%6."/>
      <w:lvlJc w:val="right"/>
      <w:pPr>
        <w:ind w:left="3752" w:hanging="180"/>
      </w:pPr>
    </w:lvl>
    <w:lvl w:ilvl="6" w:tplc="041B000F" w:tentative="1">
      <w:start w:val="1"/>
      <w:numFmt w:val="decimal"/>
      <w:lvlText w:val="%7."/>
      <w:lvlJc w:val="left"/>
      <w:pPr>
        <w:ind w:left="4472" w:hanging="360"/>
      </w:pPr>
    </w:lvl>
    <w:lvl w:ilvl="7" w:tplc="041B0019" w:tentative="1">
      <w:start w:val="1"/>
      <w:numFmt w:val="lowerLetter"/>
      <w:lvlText w:val="%8."/>
      <w:lvlJc w:val="left"/>
      <w:pPr>
        <w:ind w:left="5192" w:hanging="360"/>
      </w:pPr>
    </w:lvl>
    <w:lvl w:ilvl="8" w:tplc="041B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3" w15:restartNumberingAfterBreak="0">
    <w:nsid w:val="1E83431B"/>
    <w:multiLevelType w:val="hybridMultilevel"/>
    <w:tmpl w:val="5E52F90C"/>
    <w:lvl w:ilvl="0" w:tplc="C82829F6">
      <w:start w:val="1"/>
      <w:numFmt w:val="decimal"/>
      <w:lvlText w:val="%1."/>
      <w:lvlJc w:val="left"/>
      <w:pPr>
        <w:ind w:left="360" w:hanging="360"/>
      </w:pPr>
      <w:rPr>
        <w:rFonts w:ascii="Corbel" w:eastAsia="Times New Roman" w:hAnsi="Corbel" w:cs="Times New Roman"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8D640FC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E110A2"/>
    <w:multiLevelType w:val="hybridMultilevel"/>
    <w:tmpl w:val="D4D813B8"/>
    <w:lvl w:ilvl="0" w:tplc="F0A69B02">
      <w:start w:val="1"/>
      <w:numFmt w:val="lowerLetter"/>
      <w:lvlText w:val="%1)"/>
      <w:lvlJc w:val="left"/>
      <w:pPr>
        <w:ind w:left="928" w:hanging="360"/>
      </w:pPr>
      <w:rPr>
        <w:rFonts w:cs="Times New Roman" w:hint="default"/>
        <w:b/>
      </w:rPr>
    </w:lvl>
    <w:lvl w:ilvl="1" w:tplc="041B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5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73490E30"/>
    <w:multiLevelType w:val="hybridMultilevel"/>
    <w:tmpl w:val="3ECA4146"/>
    <w:lvl w:ilvl="0" w:tplc="C17654A8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813565558">
    <w:abstractNumId w:val="5"/>
  </w:num>
  <w:num w:numId="2" w16cid:durableId="2069574180">
    <w:abstractNumId w:val="6"/>
  </w:num>
  <w:num w:numId="3" w16cid:durableId="1246961753">
    <w:abstractNumId w:val="1"/>
  </w:num>
  <w:num w:numId="4" w16cid:durableId="37971967">
    <w:abstractNumId w:val="3"/>
  </w:num>
  <w:num w:numId="5" w16cid:durableId="2080010015">
    <w:abstractNumId w:val="4"/>
  </w:num>
  <w:num w:numId="6" w16cid:durableId="477188432">
    <w:abstractNumId w:val="2"/>
  </w:num>
  <w:num w:numId="7" w16cid:durableId="1839080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48C"/>
    <w:rsid w:val="000025C6"/>
    <w:rsid w:val="00014580"/>
    <w:rsid w:val="00023033"/>
    <w:rsid w:val="000378F6"/>
    <w:rsid w:val="00041A86"/>
    <w:rsid w:val="000456BD"/>
    <w:rsid w:val="00045CC3"/>
    <w:rsid w:val="0005300C"/>
    <w:rsid w:val="000625AC"/>
    <w:rsid w:val="00080B78"/>
    <w:rsid w:val="0008508F"/>
    <w:rsid w:val="00086875"/>
    <w:rsid w:val="00093AEB"/>
    <w:rsid w:val="00093E80"/>
    <w:rsid w:val="00095C2B"/>
    <w:rsid w:val="000A0045"/>
    <w:rsid w:val="000A66C3"/>
    <w:rsid w:val="000B255A"/>
    <w:rsid w:val="000B2D23"/>
    <w:rsid w:val="000C6712"/>
    <w:rsid w:val="000D6670"/>
    <w:rsid w:val="000E1F07"/>
    <w:rsid w:val="000F09FB"/>
    <w:rsid w:val="000F7973"/>
    <w:rsid w:val="00100427"/>
    <w:rsid w:val="00101DFA"/>
    <w:rsid w:val="001216A5"/>
    <w:rsid w:val="001331F0"/>
    <w:rsid w:val="00134C96"/>
    <w:rsid w:val="00136149"/>
    <w:rsid w:val="00136BC7"/>
    <w:rsid w:val="00146366"/>
    <w:rsid w:val="00154FA1"/>
    <w:rsid w:val="00157DA7"/>
    <w:rsid w:val="001649C5"/>
    <w:rsid w:val="001701B2"/>
    <w:rsid w:val="00170B6C"/>
    <w:rsid w:val="00170C41"/>
    <w:rsid w:val="00173CA0"/>
    <w:rsid w:val="001748F5"/>
    <w:rsid w:val="001752C8"/>
    <w:rsid w:val="00180922"/>
    <w:rsid w:val="00196A96"/>
    <w:rsid w:val="001A2E90"/>
    <w:rsid w:val="001A38B9"/>
    <w:rsid w:val="001A46E1"/>
    <w:rsid w:val="001B1C35"/>
    <w:rsid w:val="001B4A68"/>
    <w:rsid w:val="001B52E8"/>
    <w:rsid w:val="001C0770"/>
    <w:rsid w:val="001C12E7"/>
    <w:rsid w:val="001C3A1B"/>
    <w:rsid w:val="001D58A0"/>
    <w:rsid w:val="001D6877"/>
    <w:rsid w:val="001D6B9C"/>
    <w:rsid w:val="001F3215"/>
    <w:rsid w:val="002013BA"/>
    <w:rsid w:val="00201501"/>
    <w:rsid w:val="00204057"/>
    <w:rsid w:val="0020475B"/>
    <w:rsid w:val="002053A2"/>
    <w:rsid w:val="00213CA9"/>
    <w:rsid w:val="00222972"/>
    <w:rsid w:val="002422BD"/>
    <w:rsid w:val="0024502C"/>
    <w:rsid w:val="002507FD"/>
    <w:rsid w:val="002515F3"/>
    <w:rsid w:val="00256839"/>
    <w:rsid w:val="00260111"/>
    <w:rsid w:val="0026017C"/>
    <w:rsid w:val="00263A59"/>
    <w:rsid w:val="002662C9"/>
    <w:rsid w:val="00266FF8"/>
    <w:rsid w:val="002758CB"/>
    <w:rsid w:val="00276E8D"/>
    <w:rsid w:val="00293567"/>
    <w:rsid w:val="002947FC"/>
    <w:rsid w:val="0029513F"/>
    <w:rsid w:val="0029549A"/>
    <w:rsid w:val="002A0A49"/>
    <w:rsid w:val="002A715E"/>
    <w:rsid w:val="002B2720"/>
    <w:rsid w:val="002B7BDA"/>
    <w:rsid w:val="002D1EB8"/>
    <w:rsid w:val="002D49D9"/>
    <w:rsid w:val="002D5EE1"/>
    <w:rsid w:val="002D700D"/>
    <w:rsid w:val="002E0D9E"/>
    <w:rsid w:val="002E69C8"/>
    <w:rsid w:val="002F0975"/>
    <w:rsid w:val="002F18E3"/>
    <w:rsid w:val="00300435"/>
    <w:rsid w:val="00300819"/>
    <w:rsid w:val="00305DBF"/>
    <w:rsid w:val="003104C0"/>
    <w:rsid w:val="00314B71"/>
    <w:rsid w:val="00316F56"/>
    <w:rsid w:val="003233F8"/>
    <w:rsid w:val="00324DE7"/>
    <w:rsid w:val="00331D37"/>
    <w:rsid w:val="00335397"/>
    <w:rsid w:val="00344145"/>
    <w:rsid w:val="00344251"/>
    <w:rsid w:val="00344290"/>
    <w:rsid w:val="00352EC1"/>
    <w:rsid w:val="0035489D"/>
    <w:rsid w:val="003557B8"/>
    <w:rsid w:val="0036298F"/>
    <w:rsid w:val="00365180"/>
    <w:rsid w:val="00365E78"/>
    <w:rsid w:val="00376CC5"/>
    <w:rsid w:val="00382A21"/>
    <w:rsid w:val="00382A3C"/>
    <w:rsid w:val="00385D89"/>
    <w:rsid w:val="00386F4E"/>
    <w:rsid w:val="00387A8E"/>
    <w:rsid w:val="00393CEB"/>
    <w:rsid w:val="00395796"/>
    <w:rsid w:val="003A1735"/>
    <w:rsid w:val="003A504B"/>
    <w:rsid w:val="003A55D2"/>
    <w:rsid w:val="003B3AA8"/>
    <w:rsid w:val="003B5C0D"/>
    <w:rsid w:val="003D2DA4"/>
    <w:rsid w:val="003D5DFD"/>
    <w:rsid w:val="003E15C6"/>
    <w:rsid w:val="003E31DD"/>
    <w:rsid w:val="003E39AE"/>
    <w:rsid w:val="003E4854"/>
    <w:rsid w:val="003E5704"/>
    <w:rsid w:val="003E6A5B"/>
    <w:rsid w:val="003F0596"/>
    <w:rsid w:val="004019C5"/>
    <w:rsid w:val="00401D9C"/>
    <w:rsid w:val="004117AE"/>
    <w:rsid w:val="004163E4"/>
    <w:rsid w:val="004209E4"/>
    <w:rsid w:val="00436B2D"/>
    <w:rsid w:val="00440A83"/>
    <w:rsid w:val="00443FF7"/>
    <w:rsid w:val="00446EC1"/>
    <w:rsid w:val="00447F92"/>
    <w:rsid w:val="00450555"/>
    <w:rsid w:val="00453485"/>
    <w:rsid w:val="004570AC"/>
    <w:rsid w:val="004606F8"/>
    <w:rsid w:val="00460BB1"/>
    <w:rsid w:val="00463128"/>
    <w:rsid w:val="00463338"/>
    <w:rsid w:val="0047227A"/>
    <w:rsid w:val="004729EC"/>
    <w:rsid w:val="00481917"/>
    <w:rsid w:val="00483BA4"/>
    <w:rsid w:val="004B5430"/>
    <w:rsid w:val="004B6B5A"/>
    <w:rsid w:val="004B7F89"/>
    <w:rsid w:val="004C6140"/>
    <w:rsid w:val="004C618C"/>
    <w:rsid w:val="004C618E"/>
    <w:rsid w:val="004C7468"/>
    <w:rsid w:val="004D0152"/>
    <w:rsid w:val="004D03BE"/>
    <w:rsid w:val="004D25EC"/>
    <w:rsid w:val="004D340D"/>
    <w:rsid w:val="004D7F53"/>
    <w:rsid w:val="004E1BAA"/>
    <w:rsid w:val="004E7B39"/>
    <w:rsid w:val="00500F0A"/>
    <w:rsid w:val="00501B8A"/>
    <w:rsid w:val="00517662"/>
    <w:rsid w:val="00522106"/>
    <w:rsid w:val="00522E2D"/>
    <w:rsid w:val="005241A4"/>
    <w:rsid w:val="00527ECB"/>
    <w:rsid w:val="0053160E"/>
    <w:rsid w:val="0053178B"/>
    <w:rsid w:val="005320E3"/>
    <w:rsid w:val="005339CA"/>
    <w:rsid w:val="00535254"/>
    <w:rsid w:val="00543D87"/>
    <w:rsid w:val="00554AAC"/>
    <w:rsid w:val="00554B85"/>
    <w:rsid w:val="00557069"/>
    <w:rsid w:val="00576DE2"/>
    <w:rsid w:val="005903F9"/>
    <w:rsid w:val="00593379"/>
    <w:rsid w:val="005B5158"/>
    <w:rsid w:val="005B7A8E"/>
    <w:rsid w:val="005C324A"/>
    <w:rsid w:val="005C3E7E"/>
    <w:rsid w:val="005C59C6"/>
    <w:rsid w:val="005D0AFA"/>
    <w:rsid w:val="005D1373"/>
    <w:rsid w:val="005D4F37"/>
    <w:rsid w:val="005E29B0"/>
    <w:rsid w:val="005E3A72"/>
    <w:rsid w:val="005E4E1F"/>
    <w:rsid w:val="005E6424"/>
    <w:rsid w:val="005E7923"/>
    <w:rsid w:val="005F0BB6"/>
    <w:rsid w:val="005F2D3B"/>
    <w:rsid w:val="005F3274"/>
    <w:rsid w:val="005F3D08"/>
    <w:rsid w:val="00600C34"/>
    <w:rsid w:val="00601147"/>
    <w:rsid w:val="00602F88"/>
    <w:rsid w:val="006030AA"/>
    <w:rsid w:val="00614FD3"/>
    <w:rsid w:val="00617C0E"/>
    <w:rsid w:val="00621278"/>
    <w:rsid w:val="00625CAE"/>
    <w:rsid w:val="00630733"/>
    <w:rsid w:val="00632560"/>
    <w:rsid w:val="006348D7"/>
    <w:rsid w:val="00640827"/>
    <w:rsid w:val="0065245A"/>
    <w:rsid w:val="006603BB"/>
    <w:rsid w:val="00660555"/>
    <w:rsid w:val="006613FE"/>
    <w:rsid w:val="006702C8"/>
    <w:rsid w:val="00670D35"/>
    <w:rsid w:val="00673000"/>
    <w:rsid w:val="006739AC"/>
    <w:rsid w:val="0068250A"/>
    <w:rsid w:val="006853EB"/>
    <w:rsid w:val="0069224B"/>
    <w:rsid w:val="00695592"/>
    <w:rsid w:val="006A0236"/>
    <w:rsid w:val="006A38AF"/>
    <w:rsid w:val="006A7626"/>
    <w:rsid w:val="006B2EDB"/>
    <w:rsid w:val="006B4FDA"/>
    <w:rsid w:val="006C4ADB"/>
    <w:rsid w:val="006C7C57"/>
    <w:rsid w:val="006D48ED"/>
    <w:rsid w:val="006E17B9"/>
    <w:rsid w:val="006E1A90"/>
    <w:rsid w:val="006E5CDE"/>
    <w:rsid w:val="006E673E"/>
    <w:rsid w:val="006E7F16"/>
    <w:rsid w:val="006F2CB1"/>
    <w:rsid w:val="006F4220"/>
    <w:rsid w:val="006F6529"/>
    <w:rsid w:val="006F6E3E"/>
    <w:rsid w:val="007010D9"/>
    <w:rsid w:val="007042C1"/>
    <w:rsid w:val="00704C90"/>
    <w:rsid w:val="00710ACF"/>
    <w:rsid w:val="0072156D"/>
    <w:rsid w:val="00721A10"/>
    <w:rsid w:val="00722E30"/>
    <w:rsid w:val="007318A4"/>
    <w:rsid w:val="0073628B"/>
    <w:rsid w:val="007408DB"/>
    <w:rsid w:val="007427C5"/>
    <w:rsid w:val="00742A87"/>
    <w:rsid w:val="00743295"/>
    <w:rsid w:val="00743928"/>
    <w:rsid w:val="007451E7"/>
    <w:rsid w:val="00746496"/>
    <w:rsid w:val="007547B3"/>
    <w:rsid w:val="007566BA"/>
    <w:rsid w:val="0076004D"/>
    <w:rsid w:val="00760406"/>
    <w:rsid w:val="00762C03"/>
    <w:rsid w:val="00765529"/>
    <w:rsid w:val="00765F93"/>
    <w:rsid w:val="00770B66"/>
    <w:rsid w:val="00770C34"/>
    <w:rsid w:val="0077169E"/>
    <w:rsid w:val="007727A3"/>
    <w:rsid w:val="00773501"/>
    <w:rsid w:val="0077479B"/>
    <w:rsid w:val="007760B3"/>
    <w:rsid w:val="00777DF3"/>
    <w:rsid w:val="00782495"/>
    <w:rsid w:val="00782A72"/>
    <w:rsid w:val="00784A78"/>
    <w:rsid w:val="00791957"/>
    <w:rsid w:val="00791A62"/>
    <w:rsid w:val="00796501"/>
    <w:rsid w:val="007A586E"/>
    <w:rsid w:val="007B08C4"/>
    <w:rsid w:val="007B3716"/>
    <w:rsid w:val="007B6FDD"/>
    <w:rsid w:val="007C1450"/>
    <w:rsid w:val="007D1C75"/>
    <w:rsid w:val="007D3500"/>
    <w:rsid w:val="007D6182"/>
    <w:rsid w:val="007D6E6F"/>
    <w:rsid w:val="007D7768"/>
    <w:rsid w:val="007E51DC"/>
    <w:rsid w:val="007E7097"/>
    <w:rsid w:val="007F0CA5"/>
    <w:rsid w:val="007F3A31"/>
    <w:rsid w:val="0080619E"/>
    <w:rsid w:val="00812E25"/>
    <w:rsid w:val="0081515A"/>
    <w:rsid w:val="00817169"/>
    <w:rsid w:val="008176AD"/>
    <w:rsid w:val="00823ADA"/>
    <w:rsid w:val="00824A4F"/>
    <w:rsid w:val="0083342B"/>
    <w:rsid w:val="008338C9"/>
    <w:rsid w:val="00833F55"/>
    <w:rsid w:val="0083444C"/>
    <w:rsid w:val="0083492B"/>
    <w:rsid w:val="00834E5C"/>
    <w:rsid w:val="008372C6"/>
    <w:rsid w:val="00844379"/>
    <w:rsid w:val="00846C10"/>
    <w:rsid w:val="00850BA7"/>
    <w:rsid w:val="008614AF"/>
    <w:rsid w:val="0086200C"/>
    <w:rsid w:val="00866ACC"/>
    <w:rsid w:val="00876FA3"/>
    <w:rsid w:val="00880EB2"/>
    <w:rsid w:val="00884E54"/>
    <w:rsid w:val="00887F54"/>
    <w:rsid w:val="008900E2"/>
    <w:rsid w:val="00893F2C"/>
    <w:rsid w:val="008A3E0C"/>
    <w:rsid w:val="008A4B1C"/>
    <w:rsid w:val="008A5C2E"/>
    <w:rsid w:val="008B00AF"/>
    <w:rsid w:val="008B2E64"/>
    <w:rsid w:val="008C528A"/>
    <w:rsid w:val="008C791D"/>
    <w:rsid w:val="008D0AA3"/>
    <w:rsid w:val="008D5E59"/>
    <w:rsid w:val="008E067C"/>
    <w:rsid w:val="008E561C"/>
    <w:rsid w:val="008E667F"/>
    <w:rsid w:val="008F2F1C"/>
    <w:rsid w:val="008F40EB"/>
    <w:rsid w:val="008F59A5"/>
    <w:rsid w:val="008F6FF9"/>
    <w:rsid w:val="00900D74"/>
    <w:rsid w:val="00904E3C"/>
    <w:rsid w:val="00907584"/>
    <w:rsid w:val="009100FC"/>
    <w:rsid w:val="00913603"/>
    <w:rsid w:val="009215B8"/>
    <w:rsid w:val="0092303C"/>
    <w:rsid w:val="00923B20"/>
    <w:rsid w:val="00924C84"/>
    <w:rsid w:val="0092514E"/>
    <w:rsid w:val="00926670"/>
    <w:rsid w:val="009300F2"/>
    <w:rsid w:val="00931148"/>
    <w:rsid w:val="00932124"/>
    <w:rsid w:val="00933033"/>
    <w:rsid w:val="00933048"/>
    <w:rsid w:val="009417F3"/>
    <w:rsid w:val="00945EA1"/>
    <w:rsid w:val="00947567"/>
    <w:rsid w:val="00957EE2"/>
    <w:rsid w:val="00962260"/>
    <w:rsid w:val="00975BAA"/>
    <w:rsid w:val="00977050"/>
    <w:rsid w:val="00991C80"/>
    <w:rsid w:val="00992279"/>
    <w:rsid w:val="009970E3"/>
    <w:rsid w:val="009A1319"/>
    <w:rsid w:val="009A3FF4"/>
    <w:rsid w:val="009A6808"/>
    <w:rsid w:val="009B3AB6"/>
    <w:rsid w:val="009B4C24"/>
    <w:rsid w:val="009B5EC7"/>
    <w:rsid w:val="009C2CB1"/>
    <w:rsid w:val="009C5A16"/>
    <w:rsid w:val="009C68B3"/>
    <w:rsid w:val="009D3925"/>
    <w:rsid w:val="009D3A36"/>
    <w:rsid w:val="009D3F6A"/>
    <w:rsid w:val="009D73FD"/>
    <w:rsid w:val="009E011D"/>
    <w:rsid w:val="009E275F"/>
    <w:rsid w:val="009F07B8"/>
    <w:rsid w:val="009F317A"/>
    <w:rsid w:val="009F50D3"/>
    <w:rsid w:val="009F5A95"/>
    <w:rsid w:val="00A022F7"/>
    <w:rsid w:val="00A0259F"/>
    <w:rsid w:val="00A0407E"/>
    <w:rsid w:val="00A0574E"/>
    <w:rsid w:val="00A05AD2"/>
    <w:rsid w:val="00A05B14"/>
    <w:rsid w:val="00A1284C"/>
    <w:rsid w:val="00A206EE"/>
    <w:rsid w:val="00A25EE3"/>
    <w:rsid w:val="00A26412"/>
    <w:rsid w:val="00A267D6"/>
    <w:rsid w:val="00A343DC"/>
    <w:rsid w:val="00A42BF3"/>
    <w:rsid w:val="00A54E24"/>
    <w:rsid w:val="00A61C43"/>
    <w:rsid w:val="00A61E21"/>
    <w:rsid w:val="00A70735"/>
    <w:rsid w:val="00A70ACC"/>
    <w:rsid w:val="00A70CF4"/>
    <w:rsid w:val="00A750C4"/>
    <w:rsid w:val="00A77D6F"/>
    <w:rsid w:val="00A84B5A"/>
    <w:rsid w:val="00A86023"/>
    <w:rsid w:val="00A97F8D"/>
    <w:rsid w:val="00AA1F3B"/>
    <w:rsid w:val="00AA2310"/>
    <w:rsid w:val="00AA3035"/>
    <w:rsid w:val="00AA53DC"/>
    <w:rsid w:val="00AB0DF8"/>
    <w:rsid w:val="00AB1A84"/>
    <w:rsid w:val="00AB3971"/>
    <w:rsid w:val="00AB44AD"/>
    <w:rsid w:val="00AB520F"/>
    <w:rsid w:val="00AB5280"/>
    <w:rsid w:val="00AB67DB"/>
    <w:rsid w:val="00AB697C"/>
    <w:rsid w:val="00AC4640"/>
    <w:rsid w:val="00AC788D"/>
    <w:rsid w:val="00AE01A2"/>
    <w:rsid w:val="00AE208C"/>
    <w:rsid w:val="00AE2404"/>
    <w:rsid w:val="00AE2CED"/>
    <w:rsid w:val="00AE7901"/>
    <w:rsid w:val="00AF02AE"/>
    <w:rsid w:val="00AF3E32"/>
    <w:rsid w:val="00AF5190"/>
    <w:rsid w:val="00AF724B"/>
    <w:rsid w:val="00B04C12"/>
    <w:rsid w:val="00B0572C"/>
    <w:rsid w:val="00B1367D"/>
    <w:rsid w:val="00B15B2C"/>
    <w:rsid w:val="00B23303"/>
    <w:rsid w:val="00B275A3"/>
    <w:rsid w:val="00B472FE"/>
    <w:rsid w:val="00B60BCD"/>
    <w:rsid w:val="00B616CE"/>
    <w:rsid w:val="00B63450"/>
    <w:rsid w:val="00B635D5"/>
    <w:rsid w:val="00B63E74"/>
    <w:rsid w:val="00B640C5"/>
    <w:rsid w:val="00B65BFD"/>
    <w:rsid w:val="00B70C07"/>
    <w:rsid w:val="00B7507C"/>
    <w:rsid w:val="00B856FC"/>
    <w:rsid w:val="00B86C89"/>
    <w:rsid w:val="00B92441"/>
    <w:rsid w:val="00B93B82"/>
    <w:rsid w:val="00B96C2C"/>
    <w:rsid w:val="00BA2E29"/>
    <w:rsid w:val="00BA54F2"/>
    <w:rsid w:val="00BA5757"/>
    <w:rsid w:val="00BA6ECB"/>
    <w:rsid w:val="00BB2372"/>
    <w:rsid w:val="00BB5DE0"/>
    <w:rsid w:val="00BB6D11"/>
    <w:rsid w:val="00BC7782"/>
    <w:rsid w:val="00BD1838"/>
    <w:rsid w:val="00BD2D18"/>
    <w:rsid w:val="00BD3626"/>
    <w:rsid w:val="00BD7259"/>
    <w:rsid w:val="00BE5355"/>
    <w:rsid w:val="00BF1561"/>
    <w:rsid w:val="00C03C5C"/>
    <w:rsid w:val="00C04415"/>
    <w:rsid w:val="00C05276"/>
    <w:rsid w:val="00C0609C"/>
    <w:rsid w:val="00C10E98"/>
    <w:rsid w:val="00C1198F"/>
    <w:rsid w:val="00C13353"/>
    <w:rsid w:val="00C20CFC"/>
    <w:rsid w:val="00C25535"/>
    <w:rsid w:val="00C31148"/>
    <w:rsid w:val="00C34B68"/>
    <w:rsid w:val="00C41B0B"/>
    <w:rsid w:val="00C43145"/>
    <w:rsid w:val="00C443D6"/>
    <w:rsid w:val="00C478D8"/>
    <w:rsid w:val="00C52446"/>
    <w:rsid w:val="00C54CB3"/>
    <w:rsid w:val="00C56ACD"/>
    <w:rsid w:val="00C60D56"/>
    <w:rsid w:val="00C616FB"/>
    <w:rsid w:val="00C64157"/>
    <w:rsid w:val="00C77894"/>
    <w:rsid w:val="00C77D63"/>
    <w:rsid w:val="00C8146E"/>
    <w:rsid w:val="00C90120"/>
    <w:rsid w:val="00C9102B"/>
    <w:rsid w:val="00C92130"/>
    <w:rsid w:val="00CA09F1"/>
    <w:rsid w:val="00CA324F"/>
    <w:rsid w:val="00CA3AF9"/>
    <w:rsid w:val="00CB0A2C"/>
    <w:rsid w:val="00CB629C"/>
    <w:rsid w:val="00CB6899"/>
    <w:rsid w:val="00CC4C1D"/>
    <w:rsid w:val="00CD1FDA"/>
    <w:rsid w:val="00CD64B8"/>
    <w:rsid w:val="00CE04FE"/>
    <w:rsid w:val="00CF0DEC"/>
    <w:rsid w:val="00CF0EF8"/>
    <w:rsid w:val="00CF0F99"/>
    <w:rsid w:val="00CF388C"/>
    <w:rsid w:val="00CF75E6"/>
    <w:rsid w:val="00D00A66"/>
    <w:rsid w:val="00D0254B"/>
    <w:rsid w:val="00D02727"/>
    <w:rsid w:val="00D12F7C"/>
    <w:rsid w:val="00D212F4"/>
    <w:rsid w:val="00D21D44"/>
    <w:rsid w:val="00D24176"/>
    <w:rsid w:val="00D26C43"/>
    <w:rsid w:val="00D34854"/>
    <w:rsid w:val="00D372E6"/>
    <w:rsid w:val="00D421D8"/>
    <w:rsid w:val="00D4306C"/>
    <w:rsid w:val="00D46B1A"/>
    <w:rsid w:val="00D532B3"/>
    <w:rsid w:val="00D572AF"/>
    <w:rsid w:val="00D57EA7"/>
    <w:rsid w:val="00D60BE6"/>
    <w:rsid w:val="00D6688C"/>
    <w:rsid w:val="00D66F9B"/>
    <w:rsid w:val="00D67CF5"/>
    <w:rsid w:val="00D67F27"/>
    <w:rsid w:val="00D70711"/>
    <w:rsid w:val="00D7083C"/>
    <w:rsid w:val="00D71EF6"/>
    <w:rsid w:val="00D73373"/>
    <w:rsid w:val="00D752EE"/>
    <w:rsid w:val="00D75953"/>
    <w:rsid w:val="00D7664F"/>
    <w:rsid w:val="00D776C1"/>
    <w:rsid w:val="00D85138"/>
    <w:rsid w:val="00D86B19"/>
    <w:rsid w:val="00D86E40"/>
    <w:rsid w:val="00D90640"/>
    <w:rsid w:val="00D91235"/>
    <w:rsid w:val="00D915FB"/>
    <w:rsid w:val="00D917CC"/>
    <w:rsid w:val="00D94022"/>
    <w:rsid w:val="00DA32BB"/>
    <w:rsid w:val="00DA3EF2"/>
    <w:rsid w:val="00DA461D"/>
    <w:rsid w:val="00DA6197"/>
    <w:rsid w:val="00DB0ACE"/>
    <w:rsid w:val="00DB4404"/>
    <w:rsid w:val="00DB647A"/>
    <w:rsid w:val="00DB7482"/>
    <w:rsid w:val="00DC7CDF"/>
    <w:rsid w:val="00DD7E96"/>
    <w:rsid w:val="00DE56F1"/>
    <w:rsid w:val="00DE59B2"/>
    <w:rsid w:val="00DE79D0"/>
    <w:rsid w:val="00DF0C56"/>
    <w:rsid w:val="00DF148C"/>
    <w:rsid w:val="00DF1CDC"/>
    <w:rsid w:val="00DF3F3F"/>
    <w:rsid w:val="00E008D4"/>
    <w:rsid w:val="00E00EF8"/>
    <w:rsid w:val="00E0712B"/>
    <w:rsid w:val="00E132A7"/>
    <w:rsid w:val="00E1593B"/>
    <w:rsid w:val="00E15D12"/>
    <w:rsid w:val="00E179A8"/>
    <w:rsid w:val="00E21134"/>
    <w:rsid w:val="00E25FAB"/>
    <w:rsid w:val="00E33F80"/>
    <w:rsid w:val="00E34199"/>
    <w:rsid w:val="00E3448B"/>
    <w:rsid w:val="00E40762"/>
    <w:rsid w:val="00E40ED1"/>
    <w:rsid w:val="00E50CAE"/>
    <w:rsid w:val="00E52985"/>
    <w:rsid w:val="00E5630D"/>
    <w:rsid w:val="00E56ACB"/>
    <w:rsid w:val="00E63BB0"/>
    <w:rsid w:val="00E66602"/>
    <w:rsid w:val="00E668CD"/>
    <w:rsid w:val="00E7728C"/>
    <w:rsid w:val="00E856B9"/>
    <w:rsid w:val="00E867F7"/>
    <w:rsid w:val="00E871AD"/>
    <w:rsid w:val="00EA2843"/>
    <w:rsid w:val="00EB0326"/>
    <w:rsid w:val="00EB1ADE"/>
    <w:rsid w:val="00EB501C"/>
    <w:rsid w:val="00EC18B8"/>
    <w:rsid w:val="00EC71C4"/>
    <w:rsid w:val="00EC7E12"/>
    <w:rsid w:val="00EC7EE6"/>
    <w:rsid w:val="00ED2A8E"/>
    <w:rsid w:val="00ED3903"/>
    <w:rsid w:val="00ED781B"/>
    <w:rsid w:val="00EE103D"/>
    <w:rsid w:val="00EE1AF3"/>
    <w:rsid w:val="00EE31A5"/>
    <w:rsid w:val="00EE55A1"/>
    <w:rsid w:val="00EE787D"/>
    <w:rsid w:val="00EF40E5"/>
    <w:rsid w:val="00EF7DE2"/>
    <w:rsid w:val="00F00EFF"/>
    <w:rsid w:val="00F1205A"/>
    <w:rsid w:val="00F12DC1"/>
    <w:rsid w:val="00F200A0"/>
    <w:rsid w:val="00F21272"/>
    <w:rsid w:val="00F24992"/>
    <w:rsid w:val="00F27E4F"/>
    <w:rsid w:val="00F314EE"/>
    <w:rsid w:val="00F35B6F"/>
    <w:rsid w:val="00F44E68"/>
    <w:rsid w:val="00F563CE"/>
    <w:rsid w:val="00F65F68"/>
    <w:rsid w:val="00F73C32"/>
    <w:rsid w:val="00F843A8"/>
    <w:rsid w:val="00F8545F"/>
    <w:rsid w:val="00F856E2"/>
    <w:rsid w:val="00F85FB0"/>
    <w:rsid w:val="00F87652"/>
    <w:rsid w:val="00F93AD3"/>
    <w:rsid w:val="00F94530"/>
    <w:rsid w:val="00FB249C"/>
    <w:rsid w:val="00FC0524"/>
    <w:rsid w:val="00FC44CC"/>
    <w:rsid w:val="00FC46F0"/>
    <w:rsid w:val="00FD0ED9"/>
    <w:rsid w:val="00FD17CF"/>
    <w:rsid w:val="00FD18D9"/>
    <w:rsid w:val="00FF0088"/>
    <w:rsid w:val="00FF0C5A"/>
    <w:rsid w:val="00FF2172"/>
    <w:rsid w:val="00FF5BA0"/>
    <w:rsid w:val="00FF74EC"/>
    <w:rsid w:val="00FF7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A5DCBE9"/>
  <w15:chartTrackingRefBased/>
  <w15:docId w15:val="{3A4E871A-7764-48DF-BDDE-C1F2188E8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91A62"/>
    <w:rPr>
      <w:rFonts w:ascii="Corbel" w:eastAsia="Times New Roman" w:hAnsi="Corbel" w:cs="Times New Roman"/>
      <w:szCs w:val="20"/>
      <w14:numForm w14:val="lining"/>
    </w:rPr>
  </w:style>
  <w:style w:type="paragraph" w:styleId="Nadpis1">
    <w:name w:val="heading 1"/>
    <w:basedOn w:val="Normlny"/>
    <w:next w:val="Normlny"/>
    <w:link w:val="Nadpis1Char"/>
    <w:uiPriority w:val="9"/>
    <w:qFormat/>
    <w:rsid w:val="00C10E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A46E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Adresa">
    <w:name w:val="Adresa"/>
    <w:basedOn w:val="Normlny"/>
    <w:qFormat/>
    <w:rsid w:val="00F843A8"/>
    <w:pPr>
      <w:spacing w:before="600"/>
      <w:ind w:left="5529"/>
    </w:pPr>
    <w:rPr>
      <w:color w:val="000000"/>
      <w:szCs w:val="24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C1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5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Nazov">
    <w:name w:val="Hlavicka Nazov"/>
    <w:basedOn w:val="Normlny"/>
    <w:qFormat/>
    <w:rsid w:val="00F843A8"/>
    <w:pPr>
      <w:spacing w:before="60" w:line="276" w:lineRule="auto"/>
      <w:ind w:left="3" w:right="283" w:hanging="3"/>
    </w:pPr>
    <w:rPr>
      <w:rFonts w:cs="Segoe UI"/>
      <w:color w:val="000000" w:themeColor="text1"/>
      <w:sz w:val="18"/>
      <w:szCs w:val="18"/>
      <w:shd w:val="clear" w:color="auto" w:fill="FFFFFF"/>
    </w:rPr>
  </w:style>
  <w:style w:type="paragraph" w:customStyle="1" w:styleId="HlavickaODD">
    <w:name w:val="Hlavicka ODD"/>
    <w:basedOn w:val="Normlny"/>
    <w:qFormat/>
    <w:rsid w:val="00F843A8"/>
    <w:pPr>
      <w:spacing w:before="60" w:line="276" w:lineRule="auto"/>
      <w:ind w:left="173" w:right="93" w:hanging="3"/>
    </w:pPr>
    <w:rPr>
      <w:rFonts w:cs="Times New Roman (Body CS)"/>
      <w:b/>
      <w:bCs/>
      <w:sz w:val="18"/>
      <w:szCs w:val="18"/>
    </w:rPr>
  </w:style>
  <w:style w:type="paragraph" w:customStyle="1" w:styleId="Identifiktory">
    <w:name w:val="Identifikátory"/>
    <w:basedOn w:val="Normlny"/>
    <w:qFormat/>
    <w:rsid w:val="00F843A8"/>
    <w:pPr>
      <w:ind w:right="-119"/>
    </w:pPr>
    <w:rPr>
      <w:sz w:val="20"/>
    </w:rPr>
  </w:style>
  <w:style w:type="paragraph" w:customStyle="1" w:styleId="Texttelo">
    <w:name w:val="Text telo"/>
    <w:basedOn w:val="Normlny"/>
    <w:qFormat/>
    <w:rsid w:val="00F843A8"/>
    <w:pPr>
      <w:spacing w:before="840"/>
    </w:pPr>
    <w:rPr>
      <w:szCs w:val="24"/>
    </w:rPr>
  </w:style>
  <w:style w:type="paragraph" w:customStyle="1" w:styleId="Patkavlavo">
    <w:name w:val="Patka vlavo"/>
    <w:basedOn w:val="Normlny"/>
    <w:qFormat/>
    <w:rsid w:val="00F843A8"/>
    <w:pPr>
      <w:spacing w:line="276" w:lineRule="auto"/>
    </w:pPr>
    <w:rPr>
      <w:sz w:val="18"/>
      <w:szCs w:val="18"/>
    </w:rPr>
  </w:style>
  <w:style w:type="paragraph" w:customStyle="1" w:styleId="Patkavpravo">
    <w:name w:val="Patka vpravo"/>
    <w:basedOn w:val="Normlny"/>
    <w:qFormat/>
    <w:rsid w:val="00C10E98"/>
    <w:pPr>
      <w:spacing w:line="276" w:lineRule="auto"/>
      <w:jc w:val="right"/>
    </w:pPr>
    <w:rPr>
      <w:rFonts w:cs="Times New Roman (Body CS)"/>
      <w:sz w:val="18"/>
      <w:szCs w:val="18"/>
      <w14:ligatures w14:val="standard"/>
    </w:rPr>
  </w:style>
  <w:style w:type="paragraph" w:styleId="Hlavika">
    <w:name w:val="header"/>
    <w:basedOn w:val="Normlny"/>
    <w:link w:val="Hlavik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styleId="Pta">
    <w:name w:val="footer"/>
    <w:basedOn w:val="Normlny"/>
    <w:link w:val="Pt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customStyle="1" w:styleId="Hlavickaadresa">
    <w:name w:val="Hlavicka adresa"/>
    <w:basedOn w:val="Normlny"/>
    <w:qFormat/>
    <w:rsid w:val="005E3A72"/>
    <w:pPr>
      <w:spacing w:before="60" w:line="276" w:lineRule="auto"/>
      <w:ind w:left="173" w:right="170" w:hanging="3"/>
    </w:pPr>
    <w:rPr>
      <w:rFonts w:cs="Times New Roman (Body CS)"/>
      <w:sz w:val="18"/>
      <w:szCs w:val="1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A46E1"/>
    <w:rPr>
      <w:rFonts w:asciiTheme="majorHAnsi" w:eastAsiaTheme="majorEastAsia" w:hAnsiTheme="majorHAnsi" w:cstheme="majorBidi"/>
      <w:i/>
      <w:iCs/>
      <w:color w:val="2F5496" w:themeColor="accent1" w:themeShade="BF"/>
      <w:szCs w:val="20"/>
    </w:rPr>
  </w:style>
  <w:style w:type="paragraph" w:styleId="Zkladntext">
    <w:name w:val="Body Text"/>
    <w:basedOn w:val="Normlny"/>
    <w:link w:val="ZkladntextChar"/>
    <w:uiPriority w:val="99"/>
    <w:rsid w:val="001A46E1"/>
    <w:pPr>
      <w:spacing w:line="360" w:lineRule="auto"/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1A46E1"/>
    <w:rPr>
      <w:rFonts w:ascii="Times New Roman" w:eastAsia="Times New Roman" w:hAnsi="Times New Roman" w:cs="Times New Roman"/>
      <w:szCs w:val="20"/>
    </w:rPr>
  </w:style>
  <w:style w:type="paragraph" w:customStyle="1" w:styleId="Zkladntext1">
    <w:name w:val="Základní text1"/>
    <w:basedOn w:val="Normlny"/>
    <w:rsid w:val="001A46E1"/>
    <w:pPr>
      <w:widowControl w:val="0"/>
      <w:spacing w:line="288" w:lineRule="auto"/>
    </w:pPr>
    <w:rPr>
      <w:noProof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1A46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1A46E1"/>
    <w:rPr>
      <w:rFonts w:ascii="Courier New" w:eastAsia="Times New Roman" w:hAnsi="Courier New" w:cs="Courier New"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rsid w:val="001A46E1"/>
    <w:rPr>
      <w:rFonts w:ascii="Calibri" w:hAnsi="Calibr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1A46E1"/>
    <w:rPr>
      <w:rFonts w:ascii="Calibri" w:eastAsia="Times New Roman" w:hAnsi="Calibri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rsid w:val="001A46E1"/>
    <w:rPr>
      <w:rFonts w:cs="Times New Roman"/>
      <w:vertAlign w:val="superscript"/>
    </w:rPr>
  </w:style>
  <w:style w:type="paragraph" w:styleId="Popis">
    <w:name w:val="caption"/>
    <w:basedOn w:val="Normlny"/>
    <w:next w:val="Normlny"/>
    <w:uiPriority w:val="35"/>
    <w:unhideWhenUsed/>
    <w:qFormat/>
    <w:rsid w:val="001A46E1"/>
    <w:pPr>
      <w:spacing w:after="200"/>
    </w:pPr>
    <w:rPr>
      <w:b/>
      <w:bCs/>
      <w:color w:val="4472C4" w:themeColor="accent1"/>
      <w:sz w:val="18"/>
      <w:szCs w:val="18"/>
      <w:lang w:eastAsia="sk-SK"/>
    </w:rPr>
  </w:style>
  <w:style w:type="character" w:customStyle="1" w:styleId="y2iqfc">
    <w:name w:val="y2iqfc"/>
    <w:basedOn w:val="Predvolenpsmoodseku"/>
    <w:rsid w:val="00D915FB"/>
  </w:style>
  <w:style w:type="character" w:customStyle="1" w:styleId="linkify">
    <w:name w:val="linkify"/>
    <w:basedOn w:val="Predvolenpsmoodseku"/>
    <w:rsid w:val="00A05B14"/>
  </w:style>
  <w:style w:type="paragraph" w:customStyle="1" w:styleId="Default">
    <w:name w:val="Default"/>
    <w:rsid w:val="007451E7"/>
    <w:pPr>
      <w:autoSpaceDE w:val="0"/>
      <w:autoSpaceDN w:val="0"/>
      <w:adjustRightInd w:val="0"/>
    </w:pPr>
    <w:rPr>
      <w:rFonts w:ascii="Corbel" w:hAnsi="Corbel" w:cs="Corbel"/>
      <w:color w:val="000000"/>
    </w:rPr>
  </w:style>
  <w:style w:type="paragraph" w:styleId="Odsekzoznamu">
    <w:name w:val="List Paragraph"/>
    <w:basedOn w:val="Normlny"/>
    <w:uiPriority w:val="34"/>
    <w:qFormat/>
    <w:rsid w:val="00CB629C"/>
    <w:pPr>
      <w:ind w:left="720"/>
      <w:contextualSpacing/>
    </w:pPr>
    <w:rPr>
      <w:rFonts w:ascii="Times New Roman" w:hAnsi="Times New Roman"/>
      <w:szCs w:val="24"/>
      <w:lang w:val="cs-CZ" w:eastAsia="cs-CZ"/>
      <w14:numForm w14:val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zova\Downloads\Uradny_list_FAF%20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8277B1C06915459011427191C1A629" ma:contentTypeVersion="6" ma:contentTypeDescription="Umožňuje vytvoriť nový dokument." ma:contentTypeScope="" ma:versionID="549a6c1a4fd204ede22613abb3a7a936">
  <xsd:schema xmlns:xsd="http://www.w3.org/2001/XMLSchema" xmlns:xs="http://www.w3.org/2001/XMLSchema" xmlns:p="http://schemas.microsoft.com/office/2006/metadata/properties" xmlns:ns2="c5be1b94-23a2-42d6-8071-d14515abde7d" xmlns:ns3="349f8932-33b7-45ba-95bd-5ab452658495" targetNamespace="http://schemas.microsoft.com/office/2006/metadata/properties" ma:root="true" ma:fieldsID="1fe1820b271b15d5f59a54aee3f22211" ns2:_="" ns3:_="">
    <xsd:import namespace="c5be1b94-23a2-42d6-8071-d14515abde7d"/>
    <xsd:import namespace="349f8932-33b7-45ba-95bd-5ab4526584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be1b94-23a2-42d6-8071-d14515abde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f8932-33b7-45ba-95bd-5ab45265849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E4723D-44B8-49F4-86F0-16D6931332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be1b94-23a2-42d6-8071-d14515abde7d"/>
    <ds:schemaRef ds:uri="349f8932-33b7-45ba-95bd-5ab4526584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0A7AEC-A79F-4988-82F0-747AECEF72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9BA9231-795F-4BD4-9086-92F2360B9C7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9DE3DF-7FB2-41FE-8D90-60FE6B4119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Uradny_list_FAF (2).dotx</Template>
  <TotalTime>1</TotalTime>
  <Pages>2</Pages>
  <Words>55</Words>
  <Characters>315</Characters>
  <Application>Microsoft Office Word</Application>
  <DocSecurity>0</DocSecurity>
  <Lines>2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Ižová Zuzana</dc:creator>
  <cp:keywords/>
  <dc:description/>
  <cp:lastModifiedBy>Hanko Michal</cp:lastModifiedBy>
  <cp:revision>3</cp:revision>
  <cp:lastPrinted>2022-12-08T06:46:00Z</cp:lastPrinted>
  <dcterms:created xsi:type="dcterms:W3CDTF">2023-09-26T10:25:00Z</dcterms:created>
  <dcterms:modified xsi:type="dcterms:W3CDTF">2023-11-20T10:46:00Z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0x01010081604D584877EF4DAD9C1BECD3F9AA4F</vt:lpwstr>
  </property>
</Properties>
</file>