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5CFCF" w14:textId="7155F6AB" w:rsidR="00A61FF6" w:rsidRDefault="00A61FF6" w:rsidP="00B71794">
      <w:pPr>
        <w:rPr>
          <w:rFonts w:ascii="Corbel" w:hAnsi="Corbel"/>
          <w:b/>
          <w:sz w:val="22"/>
          <w:szCs w:val="22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A61FF6" w14:paraId="4767676F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78957C1F" w14:textId="77777777" w:rsidR="00A61FF6" w:rsidRPr="00A84B5A" w:rsidRDefault="00A61FF6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64F7DBB3" wp14:editId="13B43BB8">
                  <wp:extent cx="612000" cy="612000"/>
                  <wp:effectExtent l="0" t="0" r="0" b="0"/>
                  <wp:docPr id="29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19C7AC85" w14:textId="77777777" w:rsidR="00A61FF6" w:rsidRPr="00D925E0" w:rsidRDefault="00A61FF6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1C323C84" w14:textId="67237175" w:rsidR="00A61FF6" w:rsidRPr="00D925E0" w:rsidRDefault="00A61FF6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-1774701117"/>
                <w:placeholder>
                  <w:docPart w:val="D57687C1CDC343BD95732D35AC7B9850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="001A3ADF"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4E485165" w14:textId="77777777" w:rsidR="00A61FF6" w:rsidRPr="001A2E90" w:rsidRDefault="00A61FF6" w:rsidP="00495971">
            <w:pPr>
              <w:pStyle w:val="HlavickaODD"/>
              <w:ind w:left="0" w:firstLine="0"/>
            </w:pPr>
          </w:p>
        </w:tc>
      </w:tr>
    </w:tbl>
    <w:p w14:paraId="09E4F1BD" w14:textId="77777777" w:rsidR="00A61FF6" w:rsidRDefault="00A61FF6" w:rsidP="00B71794">
      <w:pPr>
        <w:rPr>
          <w:rFonts w:ascii="Corbel" w:hAnsi="Corbel"/>
          <w:b/>
          <w:sz w:val="22"/>
          <w:szCs w:val="22"/>
        </w:rPr>
      </w:pPr>
    </w:p>
    <w:p w14:paraId="48C6EFBF" w14:textId="1D148BD9" w:rsidR="00A51AC6" w:rsidRDefault="00A51AC6" w:rsidP="00B71794">
      <w:pPr>
        <w:rPr>
          <w:rFonts w:ascii="Corbel" w:hAnsi="Corbel"/>
          <w:sz w:val="22"/>
          <w:szCs w:val="22"/>
        </w:rPr>
      </w:pPr>
      <w:r w:rsidRPr="009A6DA1">
        <w:rPr>
          <w:rFonts w:ascii="Corbel" w:hAnsi="Corbel"/>
          <w:b/>
          <w:sz w:val="22"/>
          <w:szCs w:val="22"/>
        </w:rPr>
        <w:t xml:space="preserve">Príloha </w:t>
      </w:r>
      <w:r w:rsidR="00A73B05">
        <w:rPr>
          <w:rFonts w:ascii="Corbel" w:hAnsi="Corbel"/>
          <w:b/>
          <w:sz w:val="22"/>
          <w:szCs w:val="22"/>
        </w:rPr>
        <w:t>2</w:t>
      </w:r>
      <w:r w:rsidR="007E48E3">
        <w:rPr>
          <w:rFonts w:ascii="Corbel" w:hAnsi="Corbel"/>
          <w:b/>
          <w:sz w:val="22"/>
          <w:szCs w:val="22"/>
        </w:rPr>
        <w:t>a</w:t>
      </w:r>
      <w:r w:rsidRPr="00A51AC6">
        <w:rPr>
          <w:rFonts w:ascii="Corbel" w:hAnsi="Corbel"/>
          <w:sz w:val="22"/>
          <w:szCs w:val="22"/>
        </w:rPr>
        <w:tab/>
      </w:r>
      <w:r w:rsidR="00B202A6">
        <w:rPr>
          <w:rFonts w:ascii="Corbel" w:hAnsi="Corbel"/>
          <w:sz w:val="22"/>
          <w:szCs w:val="22"/>
        </w:rPr>
        <w:t>Formulár</w:t>
      </w:r>
      <w:r w:rsidRPr="00A51AC6">
        <w:rPr>
          <w:rFonts w:ascii="Corbel" w:hAnsi="Corbel"/>
          <w:sz w:val="22"/>
          <w:szCs w:val="22"/>
        </w:rPr>
        <w:t xml:space="preserve"> žiadosti o</w:t>
      </w:r>
      <w:r w:rsidR="00A73B05">
        <w:rPr>
          <w:rFonts w:ascii="Corbel" w:hAnsi="Corbel"/>
          <w:sz w:val="22"/>
          <w:szCs w:val="22"/>
        </w:rPr>
        <w:t> G</w:t>
      </w:r>
      <w:r w:rsidRPr="00A51AC6">
        <w:rPr>
          <w:rFonts w:ascii="Corbel" w:hAnsi="Corbel"/>
          <w:sz w:val="22"/>
          <w:szCs w:val="22"/>
        </w:rPr>
        <w:t>rant</w:t>
      </w:r>
      <w:r w:rsidR="00A73B05">
        <w:rPr>
          <w:rFonts w:ascii="Corbel" w:hAnsi="Corbel"/>
          <w:sz w:val="22"/>
          <w:szCs w:val="22"/>
        </w:rPr>
        <w:t xml:space="preserve"> Vedeckej rady</w:t>
      </w:r>
      <w:r w:rsidRPr="00A51AC6">
        <w:rPr>
          <w:rFonts w:ascii="Corbel" w:hAnsi="Corbel"/>
          <w:sz w:val="22"/>
          <w:szCs w:val="22"/>
        </w:rPr>
        <w:t xml:space="preserve"> Farmac</w:t>
      </w:r>
      <w:r w:rsidR="009A6DA1">
        <w:rPr>
          <w:rFonts w:ascii="Corbel" w:hAnsi="Corbel"/>
          <w:sz w:val="22"/>
          <w:szCs w:val="22"/>
        </w:rPr>
        <w:t>eutickej fakulty UK v</w:t>
      </w:r>
      <w:r w:rsidR="007E48E3">
        <w:rPr>
          <w:rFonts w:ascii="Corbel" w:hAnsi="Corbel"/>
          <w:sz w:val="22"/>
          <w:szCs w:val="22"/>
        </w:rPr>
        <w:t> </w:t>
      </w:r>
      <w:r w:rsidR="009A6DA1">
        <w:rPr>
          <w:rFonts w:ascii="Corbel" w:hAnsi="Corbel"/>
          <w:sz w:val="22"/>
          <w:szCs w:val="22"/>
        </w:rPr>
        <w:t>Bratislave</w:t>
      </w:r>
      <w:bookmarkStart w:id="0" w:name="_Hlk95907849"/>
      <w:r w:rsidR="007E48E3">
        <w:rPr>
          <w:rFonts w:ascii="Corbel" w:hAnsi="Corbel"/>
          <w:sz w:val="22"/>
          <w:szCs w:val="22"/>
        </w:rPr>
        <w:t xml:space="preserve"> (</w:t>
      </w:r>
      <w:r w:rsidR="007E48E3" w:rsidRPr="00B5062B">
        <w:rPr>
          <w:rFonts w:ascii="Corbel" w:hAnsi="Corbel"/>
          <w:i/>
          <w:iCs/>
          <w:sz w:val="22"/>
          <w:szCs w:val="22"/>
        </w:rPr>
        <w:t xml:space="preserve">podáva sa v elektronickej aj v listinnej </w:t>
      </w:r>
      <w:r w:rsidR="007E48E3">
        <w:rPr>
          <w:rFonts w:ascii="Corbel" w:hAnsi="Corbel"/>
          <w:i/>
          <w:iCs/>
          <w:sz w:val="22"/>
          <w:szCs w:val="22"/>
        </w:rPr>
        <w:t>forme</w:t>
      </w:r>
      <w:r w:rsidR="007E48E3">
        <w:rPr>
          <w:rFonts w:ascii="Corbel" w:hAnsi="Corbel"/>
          <w:sz w:val="22"/>
          <w:szCs w:val="22"/>
        </w:rPr>
        <w:t>)</w:t>
      </w:r>
      <w:bookmarkEnd w:id="0"/>
    </w:p>
    <w:p w14:paraId="74DAFD93" w14:textId="77777777" w:rsidR="00A51AC6" w:rsidRDefault="00A51AC6" w:rsidP="00B71794">
      <w:pPr>
        <w:rPr>
          <w:rFonts w:ascii="Corbel" w:hAnsi="Corbel"/>
          <w:sz w:val="22"/>
          <w:szCs w:val="22"/>
        </w:rPr>
      </w:pPr>
    </w:p>
    <w:p w14:paraId="7B933C9D" w14:textId="163D4D30" w:rsidR="00B72ECA" w:rsidRDefault="00B71794" w:rsidP="00B71794">
      <w:pPr>
        <w:rPr>
          <w:rFonts w:ascii="Corbel" w:hAnsi="Corbel"/>
          <w:sz w:val="22"/>
          <w:szCs w:val="22"/>
        </w:rPr>
      </w:pPr>
      <w:r w:rsidRPr="00B71794">
        <w:rPr>
          <w:rFonts w:ascii="Corbel" w:hAnsi="Corbel"/>
          <w:sz w:val="22"/>
          <w:szCs w:val="22"/>
        </w:rPr>
        <w:t>Farmaceutická fakulta UK</w:t>
      </w:r>
    </w:p>
    <w:p w14:paraId="58BA4027" w14:textId="0891462C" w:rsidR="002B6F44" w:rsidRDefault="00B71794" w:rsidP="00B71794">
      <w:pPr>
        <w:rPr>
          <w:rFonts w:ascii="Corbel" w:hAnsi="Corbel"/>
          <w:sz w:val="22"/>
          <w:szCs w:val="22"/>
        </w:rPr>
      </w:pPr>
      <w:r w:rsidRPr="00B71794">
        <w:rPr>
          <w:rFonts w:ascii="Corbel" w:hAnsi="Corbel"/>
          <w:sz w:val="22"/>
          <w:szCs w:val="22"/>
        </w:rPr>
        <w:t>do rúk prodekana pre vedecko</w:t>
      </w:r>
      <w:r w:rsidR="00B72ECA">
        <w:rPr>
          <w:rFonts w:ascii="Corbel" w:hAnsi="Corbel"/>
          <w:sz w:val="22"/>
          <w:szCs w:val="22"/>
        </w:rPr>
        <w:t>-</w:t>
      </w:r>
      <w:r w:rsidRPr="00B71794">
        <w:rPr>
          <w:rFonts w:ascii="Corbel" w:hAnsi="Corbel"/>
          <w:sz w:val="22"/>
          <w:szCs w:val="22"/>
        </w:rPr>
        <w:t>výskumnú čin</w:t>
      </w:r>
      <w:r w:rsidR="00926F14">
        <w:rPr>
          <w:rFonts w:ascii="Corbel" w:hAnsi="Corbel"/>
          <w:sz w:val="22"/>
          <w:szCs w:val="22"/>
        </w:rPr>
        <w:t>n</w:t>
      </w:r>
      <w:r w:rsidRPr="00B71794">
        <w:rPr>
          <w:rFonts w:ascii="Corbel" w:hAnsi="Corbel"/>
          <w:sz w:val="22"/>
          <w:szCs w:val="22"/>
        </w:rPr>
        <w:t>osť</w:t>
      </w:r>
      <w:r w:rsidR="00B72ECA">
        <w:rPr>
          <w:rFonts w:ascii="Corbel" w:hAnsi="Corbel"/>
          <w:sz w:val="22"/>
          <w:szCs w:val="22"/>
        </w:rPr>
        <w:t>, zahraničné styky a projektovú činnosť</w:t>
      </w:r>
    </w:p>
    <w:p w14:paraId="5908D4D0" w14:textId="1CBB9865" w:rsidR="00B71794" w:rsidRPr="00B71794" w:rsidRDefault="00B71794" w:rsidP="00B71794">
      <w:pPr>
        <w:rPr>
          <w:rFonts w:ascii="Corbel" w:hAnsi="Corbel"/>
          <w:sz w:val="22"/>
          <w:szCs w:val="22"/>
        </w:rPr>
      </w:pPr>
      <w:r w:rsidRPr="00B71794">
        <w:rPr>
          <w:rFonts w:ascii="Corbel" w:hAnsi="Corbel"/>
          <w:sz w:val="22"/>
          <w:szCs w:val="22"/>
        </w:rPr>
        <w:t>Odbojárov 10</w:t>
      </w:r>
      <w:r w:rsidR="002B463B">
        <w:rPr>
          <w:rFonts w:ascii="Corbel" w:hAnsi="Corbel"/>
          <w:sz w:val="22"/>
          <w:szCs w:val="22"/>
        </w:rPr>
        <w:t>,</w:t>
      </w:r>
      <w:r w:rsidRPr="00B71794">
        <w:rPr>
          <w:rFonts w:ascii="Corbel" w:hAnsi="Corbel"/>
          <w:sz w:val="22"/>
          <w:szCs w:val="22"/>
        </w:rPr>
        <w:t xml:space="preserve"> </w:t>
      </w:r>
      <w:r w:rsidR="002B6F44">
        <w:rPr>
          <w:rFonts w:ascii="Corbel" w:hAnsi="Corbel"/>
          <w:sz w:val="22"/>
          <w:szCs w:val="22"/>
        </w:rPr>
        <w:t xml:space="preserve"> </w:t>
      </w:r>
      <w:r w:rsidRPr="00B71794">
        <w:rPr>
          <w:rFonts w:ascii="Corbel" w:hAnsi="Corbel"/>
          <w:sz w:val="22"/>
          <w:szCs w:val="22"/>
        </w:rPr>
        <w:t xml:space="preserve">832 32 Bratislava </w:t>
      </w:r>
    </w:p>
    <w:p w14:paraId="1B41E67B" w14:textId="1847A8AC" w:rsidR="00B71794" w:rsidRPr="00B71794" w:rsidRDefault="00B71794" w:rsidP="00B71794">
      <w:pPr>
        <w:rPr>
          <w:rFonts w:ascii="Corbel" w:hAnsi="Corbel"/>
          <w:sz w:val="22"/>
          <w:szCs w:val="22"/>
        </w:rPr>
      </w:pPr>
      <w:r w:rsidRPr="00B71794">
        <w:rPr>
          <w:rFonts w:ascii="Corbel" w:hAnsi="Corbel"/>
          <w:sz w:val="22"/>
          <w:szCs w:val="22"/>
        </w:rPr>
        <w:t xml:space="preserve">  </w:t>
      </w:r>
    </w:p>
    <w:p w14:paraId="4A33BC13" w14:textId="77777777" w:rsidR="00B71794" w:rsidRPr="00B71794" w:rsidRDefault="00B71794" w:rsidP="00B71794">
      <w:pPr>
        <w:rPr>
          <w:rFonts w:ascii="Corbel" w:hAnsi="Corbel"/>
          <w:sz w:val="22"/>
          <w:szCs w:val="22"/>
        </w:rPr>
      </w:pPr>
      <w:r w:rsidRPr="00B71794">
        <w:rPr>
          <w:rFonts w:ascii="Corbel" w:hAnsi="Corbel"/>
          <w:sz w:val="22"/>
          <w:szCs w:val="22"/>
        </w:rPr>
        <w:t xml:space="preserve"> </w:t>
      </w:r>
    </w:p>
    <w:p w14:paraId="3DC2F201" w14:textId="71BE4011" w:rsidR="00B71794" w:rsidRDefault="00B71794" w:rsidP="00B71794">
      <w:pPr>
        <w:rPr>
          <w:rFonts w:ascii="Corbel" w:hAnsi="Corbel"/>
          <w:sz w:val="22"/>
          <w:szCs w:val="22"/>
        </w:rPr>
      </w:pPr>
      <w:r w:rsidRPr="00B71794">
        <w:rPr>
          <w:rFonts w:ascii="Corbel" w:hAnsi="Corbel"/>
          <w:sz w:val="22"/>
          <w:szCs w:val="22"/>
        </w:rPr>
        <w:t xml:space="preserve"> </w:t>
      </w:r>
      <w:r w:rsidRPr="00B71794">
        <w:rPr>
          <w:rFonts w:ascii="Corbel" w:hAnsi="Corbel"/>
          <w:sz w:val="22"/>
          <w:szCs w:val="22"/>
        </w:rPr>
        <w:tab/>
        <w:t xml:space="preserve"> </w:t>
      </w:r>
      <w:r w:rsidRPr="00B71794">
        <w:rPr>
          <w:rFonts w:ascii="Corbel" w:hAnsi="Corbel"/>
          <w:sz w:val="22"/>
          <w:szCs w:val="22"/>
        </w:rPr>
        <w:tab/>
        <w:t xml:space="preserve"> </w:t>
      </w:r>
      <w:r w:rsidRPr="00B71794">
        <w:rPr>
          <w:rFonts w:ascii="Corbel" w:hAnsi="Corbel"/>
          <w:sz w:val="22"/>
          <w:szCs w:val="22"/>
        </w:rPr>
        <w:tab/>
        <w:t xml:space="preserve"> </w:t>
      </w:r>
      <w:r w:rsidRPr="00B71794">
        <w:rPr>
          <w:rFonts w:ascii="Corbel" w:hAnsi="Corbel"/>
          <w:sz w:val="22"/>
          <w:szCs w:val="22"/>
        </w:rPr>
        <w:tab/>
        <w:t xml:space="preserve"> </w:t>
      </w:r>
      <w:r w:rsidRPr="00B71794">
        <w:rPr>
          <w:rFonts w:ascii="Corbel" w:hAnsi="Corbel"/>
          <w:sz w:val="22"/>
          <w:szCs w:val="22"/>
        </w:rPr>
        <w:tab/>
        <w:t xml:space="preserve"> </w:t>
      </w:r>
      <w:r w:rsidR="00073C8F">
        <w:rPr>
          <w:rFonts w:ascii="Corbel" w:hAnsi="Corbel"/>
          <w:sz w:val="22"/>
          <w:szCs w:val="22"/>
        </w:rPr>
        <w:tab/>
      </w:r>
      <w:r w:rsidRPr="00B71794">
        <w:rPr>
          <w:rFonts w:ascii="Corbel" w:hAnsi="Corbel"/>
          <w:sz w:val="22"/>
          <w:szCs w:val="22"/>
        </w:rPr>
        <w:t xml:space="preserve">Dátum </w:t>
      </w:r>
    </w:p>
    <w:p w14:paraId="7D47D305" w14:textId="47775EED" w:rsidR="00917925" w:rsidRDefault="00917925" w:rsidP="00B71794">
      <w:pPr>
        <w:rPr>
          <w:rFonts w:ascii="Corbel" w:hAnsi="Corbel"/>
          <w:sz w:val="22"/>
          <w:szCs w:val="22"/>
        </w:rPr>
      </w:pPr>
    </w:p>
    <w:p w14:paraId="49818A88" w14:textId="77777777" w:rsidR="00917925" w:rsidRPr="00B71794" w:rsidRDefault="00917925" w:rsidP="00B71794">
      <w:pPr>
        <w:rPr>
          <w:rFonts w:ascii="Corbel" w:hAnsi="Corbel"/>
          <w:sz w:val="22"/>
          <w:szCs w:val="22"/>
        </w:rPr>
      </w:pPr>
    </w:p>
    <w:p w14:paraId="7ACAE6AD" w14:textId="32EAB8BF" w:rsidR="00B71794" w:rsidRPr="00B71794" w:rsidRDefault="00B71794" w:rsidP="00073C8F">
      <w:pPr>
        <w:jc w:val="right"/>
        <w:rPr>
          <w:rFonts w:ascii="Corbel" w:hAnsi="Corbel"/>
          <w:sz w:val="22"/>
          <w:szCs w:val="22"/>
        </w:rPr>
      </w:pPr>
      <w:r w:rsidRPr="00B71794">
        <w:rPr>
          <w:rFonts w:ascii="Corbel" w:hAnsi="Corbel"/>
          <w:sz w:val="22"/>
          <w:szCs w:val="22"/>
        </w:rPr>
        <w:t xml:space="preserve"> </w:t>
      </w:r>
      <w:r w:rsidRPr="00B71794">
        <w:rPr>
          <w:rFonts w:ascii="Corbel" w:hAnsi="Corbel"/>
          <w:sz w:val="22"/>
          <w:szCs w:val="22"/>
        </w:rPr>
        <w:tab/>
        <w:t xml:space="preserve"> </w:t>
      </w:r>
      <w:r w:rsidRPr="00B71794">
        <w:rPr>
          <w:rFonts w:ascii="Corbel" w:hAnsi="Corbel"/>
          <w:sz w:val="22"/>
          <w:szCs w:val="22"/>
        </w:rPr>
        <w:tab/>
        <w:t xml:space="preserve"> </w:t>
      </w:r>
      <w:r w:rsidRPr="00B71794">
        <w:rPr>
          <w:rFonts w:ascii="Corbel" w:hAnsi="Corbel"/>
          <w:sz w:val="22"/>
          <w:szCs w:val="22"/>
        </w:rPr>
        <w:tab/>
        <w:t xml:space="preserve"> </w:t>
      </w:r>
      <w:r w:rsidRPr="00B71794">
        <w:rPr>
          <w:rFonts w:ascii="Corbel" w:hAnsi="Corbel"/>
          <w:sz w:val="22"/>
          <w:szCs w:val="22"/>
        </w:rPr>
        <w:tab/>
        <w:t xml:space="preserve"> </w:t>
      </w:r>
      <w:r w:rsidRPr="00B71794">
        <w:rPr>
          <w:rFonts w:ascii="Corbel" w:hAnsi="Corbel"/>
          <w:sz w:val="22"/>
          <w:szCs w:val="22"/>
        </w:rPr>
        <w:tab/>
        <w:t xml:space="preserve"> </w:t>
      </w:r>
      <w:r w:rsidR="00073C8F">
        <w:rPr>
          <w:rFonts w:ascii="Corbel" w:hAnsi="Corbel"/>
          <w:sz w:val="22"/>
          <w:szCs w:val="22"/>
        </w:rPr>
        <w:t>Oddelenie vedy, doktorandského štúdia a projektovej činnosti</w:t>
      </w:r>
    </w:p>
    <w:p w14:paraId="550084A4" w14:textId="77777777" w:rsidR="00B71794" w:rsidRPr="00B71794" w:rsidRDefault="00B71794" w:rsidP="00B71794">
      <w:pPr>
        <w:rPr>
          <w:rFonts w:ascii="Corbel" w:hAnsi="Corbel"/>
          <w:sz w:val="22"/>
          <w:szCs w:val="22"/>
        </w:rPr>
      </w:pPr>
      <w:r w:rsidRPr="00B71794">
        <w:rPr>
          <w:rFonts w:ascii="Corbel" w:hAnsi="Corbel"/>
          <w:sz w:val="22"/>
          <w:szCs w:val="22"/>
        </w:rPr>
        <w:t xml:space="preserve"> </w:t>
      </w:r>
    </w:p>
    <w:p w14:paraId="0FED62EB" w14:textId="77777777" w:rsidR="00B71794" w:rsidRPr="00B71794" w:rsidRDefault="00B71794" w:rsidP="00B71794">
      <w:pPr>
        <w:rPr>
          <w:rFonts w:ascii="Corbel" w:hAnsi="Corbel"/>
          <w:sz w:val="22"/>
          <w:szCs w:val="22"/>
        </w:rPr>
      </w:pPr>
      <w:r w:rsidRPr="00B71794">
        <w:rPr>
          <w:rFonts w:ascii="Corbel" w:hAnsi="Corbel"/>
          <w:sz w:val="22"/>
          <w:szCs w:val="22"/>
        </w:rPr>
        <w:t xml:space="preserve"> </w:t>
      </w:r>
    </w:p>
    <w:p w14:paraId="7B774EB2" w14:textId="1B5DA8B0" w:rsidR="00B71794" w:rsidRPr="002B6F44" w:rsidRDefault="00B71794" w:rsidP="00DC5905">
      <w:pPr>
        <w:jc w:val="center"/>
        <w:rPr>
          <w:rFonts w:ascii="Corbel" w:hAnsi="Corbel"/>
          <w:b/>
          <w:bCs/>
          <w:sz w:val="28"/>
          <w:szCs w:val="28"/>
        </w:rPr>
      </w:pPr>
      <w:r w:rsidRPr="002B6F44">
        <w:rPr>
          <w:rFonts w:ascii="Corbel" w:hAnsi="Corbel"/>
          <w:b/>
          <w:bCs/>
          <w:sz w:val="28"/>
          <w:szCs w:val="28"/>
        </w:rPr>
        <w:t>Ž i a d o s ť</w:t>
      </w:r>
    </w:p>
    <w:p w14:paraId="481D855F" w14:textId="4156A93C" w:rsidR="00932124" w:rsidRPr="002B6F44" w:rsidRDefault="00A73B05" w:rsidP="002B6F44">
      <w:pPr>
        <w:jc w:val="center"/>
        <w:rPr>
          <w:rFonts w:ascii="Corbel" w:hAnsi="Corbel"/>
          <w:b/>
          <w:bCs/>
          <w:sz w:val="28"/>
          <w:szCs w:val="28"/>
        </w:rPr>
      </w:pPr>
      <w:r>
        <w:rPr>
          <w:rFonts w:ascii="Corbel" w:hAnsi="Corbel"/>
          <w:b/>
          <w:bCs/>
          <w:sz w:val="28"/>
          <w:szCs w:val="28"/>
        </w:rPr>
        <w:t>o G</w:t>
      </w:r>
      <w:r w:rsidR="00B71794" w:rsidRPr="002B6F44">
        <w:rPr>
          <w:rFonts w:ascii="Corbel" w:hAnsi="Corbel"/>
          <w:b/>
          <w:bCs/>
          <w:sz w:val="28"/>
          <w:szCs w:val="28"/>
        </w:rPr>
        <w:t xml:space="preserve">rant </w:t>
      </w:r>
      <w:r>
        <w:rPr>
          <w:rFonts w:ascii="Corbel" w:hAnsi="Corbel"/>
          <w:b/>
          <w:bCs/>
          <w:sz w:val="28"/>
          <w:szCs w:val="28"/>
        </w:rPr>
        <w:t xml:space="preserve">Vedeckej rady </w:t>
      </w:r>
      <w:r w:rsidR="00B71794" w:rsidRPr="002B6F44">
        <w:rPr>
          <w:rFonts w:ascii="Corbel" w:hAnsi="Corbel"/>
          <w:b/>
          <w:bCs/>
          <w:sz w:val="28"/>
          <w:szCs w:val="28"/>
        </w:rPr>
        <w:t>Farmaceutickej fakulty UK v Bratislave</w:t>
      </w:r>
    </w:p>
    <w:p w14:paraId="2F92767D" w14:textId="77777777" w:rsidR="00932124" w:rsidRPr="00CA324F" w:rsidRDefault="00932124" w:rsidP="00932124">
      <w:pPr>
        <w:rPr>
          <w:rFonts w:ascii="Corbel" w:hAnsi="Corbel"/>
          <w:sz w:val="22"/>
          <w:szCs w:val="22"/>
        </w:rPr>
      </w:pPr>
    </w:p>
    <w:p w14:paraId="27CAB274" w14:textId="77777777" w:rsidR="00932124" w:rsidRPr="00CA324F" w:rsidRDefault="00932124" w:rsidP="00932124">
      <w:pPr>
        <w:rPr>
          <w:rFonts w:ascii="Corbel" w:hAnsi="Corbel"/>
          <w:sz w:val="22"/>
          <w:szCs w:val="22"/>
        </w:rPr>
      </w:pPr>
    </w:p>
    <w:p w14:paraId="5DA46138" w14:textId="71848FAB" w:rsidR="002B6F44" w:rsidRPr="002B6F44" w:rsidRDefault="002B6F44" w:rsidP="002B6F44">
      <w:pPr>
        <w:tabs>
          <w:tab w:val="left" w:pos="6497"/>
        </w:tabs>
        <w:rPr>
          <w:rFonts w:ascii="Corbel" w:hAnsi="Corbel"/>
          <w:sz w:val="22"/>
          <w:szCs w:val="22"/>
        </w:rPr>
      </w:pPr>
      <w:r w:rsidRPr="002B6F44">
        <w:rPr>
          <w:rFonts w:ascii="Corbel" w:hAnsi="Corbel"/>
          <w:sz w:val="22"/>
          <w:szCs w:val="22"/>
        </w:rPr>
        <w:t xml:space="preserve">Názov projektu: </w:t>
      </w:r>
      <w:sdt>
        <w:sdtPr>
          <w:rPr>
            <w:rFonts w:ascii="Corbel" w:hAnsi="Corbel"/>
            <w:sz w:val="22"/>
            <w:szCs w:val="22"/>
          </w:rPr>
          <w:id w:val="2036763930"/>
          <w:placeholder>
            <w:docPart w:val="6B0BBA56A16042959476C56BBA460C09"/>
          </w:placeholder>
          <w:showingPlcHdr/>
          <w:text/>
        </w:sdtPr>
        <w:sdtEndPr/>
        <w:sdtContent>
          <w:r w:rsidR="001A27DE" w:rsidRPr="001A27DE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</w:p>
    <w:p w14:paraId="5D6400F0" w14:textId="5156DE36" w:rsidR="002B6F44" w:rsidRPr="002B6F44" w:rsidRDefault="002B6F44" w:rsidP="002B6F44">
      <w:pPr>
        <w:tabs>
          <w:tab w:val="left" w:pos="6497"/>
        </w:tabs>
        <w:rPr>
          <w:rFonts w:ascii="Corbel" w:hAnsi="Corbel"/>
          <w:sz w:val="22"/>
          <w:szCs w:val="22"/>
        </w:rPr>
      </w:pPr>
    </w:p>
    <w:p w14:paraId="6B74944A" w14:textId="24E6626D" w:rsidR="001A27DE" w:rsidRDefault="002B6F44" w:rsidP="002B6F44">
      <w:pPr>
        <w:tabs>
          <w:tab w:val="left" w:pos="6497"/>
        </w:tabs>
        <w:rPr>
          <w:rFonts w:ascii="Corbel" w:hAnsi="Corbel"/>
          <w:sz w:val="22"/>
          <w:szCs w:val="22"/>
        </w:rPr>
      </w:pPr>
      <w:r w:rsidRPr="002B6F44">
        <w:rPr>
          <w:rFonts w:ascii="Corbel" w:hAnsi="Corbel"/>
          <w:sz w:val="22"/>
          <w:szCs w:val="22"/>
        </w:rPr>
        <w:t>Požadovaná suma na projekt</w:t>
      </w:r>
      <w:r w:rsidR="00DC5905">
        <w:rPr>
          <w:rFonts w:ascii="Corbel" w:hAnsi="Corbel"/>
          <w:sz w:val="22"/>
          <w:szCs w:val="22"/>
        </w:rPr>
        <w:t>:</w:t>
      </w:r>
      <w:r w:rsidR="001A27DE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164985445"/>
          <w:placeholder>
            <w:docPart w:val="EC7E502E612B423A9B269CBE3C1F5054"/>
          </w:placeholder>
          <w:showingPlcHdr/>
          <w:text/>
        </w:sdtPr>
        <w:sdtEndPr/>
        <w:sdtContent>
          <w:r w:rsidR="00FF332F" w:rsidRPr="001A27DE">
            <w:rPr>
              <w:rStyle w:val="Zstupntext"/>
              <w:rFonts w:ascii="Corbel" w:eastAsiaTheme="minorHAnsi" w:hAnsi="Corbel"/>
            </w:rPr>
            <w:t>Kliknite</w:t>
          </w:r>
          <w:r w:rsidR="00A61FF6">
            <w:rPr>
              <w:rStyle w:val="Zstupntext"/>
              <w:rFonts w:ascii="Corbel" w:eastAsiaTheme="minorHAnsi" w:hAnsi="Corbel"/>
            </w:rPr>
            <w:t xml:space="preserve"> sem</w:t>
          </w:r>
          <w:r w:rsidR="00FF332F" w:rsidRPr="001A27DE">
            <w:rPr>
              <w:rStyle w:val="Zstupntext"/>
              <w:rFonts w:ascii="Corbel" w:eastAsiaTheme="minorHAnsi" w:hAnsi="Corbel"/>
            </w:rPr>
            <w:t xml:space="preserve"> a zadajte text.</w:t>
          </w:r>
        </w:sdtContent>
      </w:sdt>
      <w:r w:rsidR="001A27DE" w:rsidRPr="002B6F44">
        <w:rPr>
          <w:rFonts w:ascii="Corbel" w:hAnsi="Corbel"/>
          <w:sz w:val="22"/>
          <w:szCs w:val="22"/>
        </w:rPr>
        <w:t xml:space="preserve"> </w:t>
      </w:r>
      <w:r w:rsidRPr="002B6F44">
        <w:rPr>
          <w:rFonts w:ascii="Corbel" w:hAnsi="Corbel"/>
          <w:sz w:val="22"/>
          <w:szCs w:val="22"/>
        </w:rPr>
        <w:t>€</w:t>
      </w:r>
      <w:r w:rsidR="003B20D7">
        <w:rPr>
          <w:rFonts w:ascii="Corbel" w:hAnsi="Corbel"/>
          <w:sz w:val="22"/>
          <w:szCs w:val="22"/>
        </w:rPr>
        <w:t xml:space="preserve"> </w:t>
      </w:r>
    </w:p>
    <w:p w14:paraId="21F17E15" w14:textId="34A7404F" w:rsidR="002B6F44" w:rsidRPr="002B6F44" w:rsidRDefault="002B6F44" w:rsidP="002B6F44">
      <w:pPr>
        <w:tabs>
          <w:tab w:val="left" w:pos="6497"/>
        </w:tabs>
        <w:rPr>
          <w:rFonts w:ascii="Corbel" w:hAnsi="Corbel"/>
          <w:sz w:val="22"/>
          <w:szCs w:val="22"/>
        </w:rPr>
      </w:pPr>
    </w:p>
    <w:p w14:paraId="487EAAB8" w14:textId="0F1DFB46" w:rsidR="002B6F44" w:rsidRPr="002B6F44" w:rsidRDefault="00A73B05" w:rsidP="002B6F44">
      <w:pPr>
        <w:tabs>
          <w:tab w:val="left" w:pos="6497"/>
        </w:tabs>
        <w:rPr>
          <w:rFonts w:ascii="Corbel" w:hAnsi="Corbel"/>
          <w:sz w:val="22"/>
          <w:szCs w:val="22"/>
        </w:rPr>
      </w:pPr>
      <w:bookmarkStart w:id="1" w:name="_Hlk94862487"/>
      <w:r>
        <w:rPr>
          <w:rFonts w:ascii="Corbel" w:hAnsi="Corbel"/>
          <w:sz w:val="22"/>
          <w:szCs w:val="22"/>
        </w:rPr>
        <w:t>Číslo G</w:t>
      </w:r>
      <w:r w:rsidR="002B6F44" w:rsidRPr="002B6F44">
        <w:rPr>
          <w:rFonts w:ascii="Corbel" w:hAnsi="Corbel"/>
          <w:sz w:val="22"/>
          <w:szCs w:val="22"/>
        </w:rPr>
        <w:t xml:space="preserve">rantu </w:t>
      </w:r>
      <w:r>
        <w:rPr>
          <w:rFonts w:ascii="Corbel" w:hAnsi="Corbel"/>
          <w:sz w:val="22"/>
          <w:szCs w:val="22"/>
        </w:rPr>
        <w:t xml:space="preserve">VR </w:t>
      </w:r>
      <w:r w:rsidR="002B6F44" w:rsidRPr="002B6F44">
        <w:rPr>
          <w:rFonts w:ascii="Corbel" w:hAnsi="Corbel"/>
          <w:sz w:val="22"/>
          <w:szCs w:val="22"/>
        </w:rPr>
        <w:t>FaF UK udeleného v predchádzajúcich rokoch:</w:t>
      </w:r>
      <w:bookmarkEnd w:id="1"/>
      <w:r w:rsidR="002B6F44" w:rsidRPr="002B6F44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467824387"/>
          <w:placeholder>
            <w:docPart w:val="3F04D97BF0D742C2BAA15B3AFC8CEDEE"/>
          </w:placeholder>
          <w:showingPlcHdr/>
          <w:text/>
        </w:sdtPr>
        <w:sdtEndPr/>
        <w:sdtContent>
          <w:r w:rsidR="00C00F06"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="002B6F44" w:rsidRPr="002B6F44">
        <w:rPr>
          <w:rFonts w:ascii="Corbel" w:hAnsi="Corbel"/>
          <w:sz w:val="22"/>
          <w:szCs w:val="22"/>
        </w:rPr>
        <w:t xml:space="preserve"> </w:t>
      </w:r>
    </w:p>
    <w:p w14:paraId="2B73257D" w14:textId="187E27EC" w:rsidR="007C5DB8" w:rsidRPr="007E48E3" w:rsidRDefault="007C5DB8" w:rsidP="007E48E3">
      <w:pPr>
        <w:tabs>
          <w:tab w:val="left" w:pos="6497"/>
        </w:tabs>
        <w:rPr>
          <w:rFonts w:ascii="Corbel" w:hAnsi="Corbel"/>
          <w:sz w:val="22"/>
          <w:szCs w:val="22"/>
        </w:rPr>
      </w:pPr>
    </w:p>
    <w:p w14:paraId="494F2660" w14:textId="7027EB6E" w:rsidR="005272BA" w:rsidRDefault="005272BA">
      <w:pPr>
        <w:rPr>
          <w:rFonts w:ascii="Corbel" w:hAnsi="Corbel"/>
          <w:color w:val="000000"/>
        </w:rPr>
      </w:pPr>
    </w:p>
    <w:p w14:paraId="54D81C70" w14:textId="77777777" w:rsidR="005272BA" w:rsidRDefault="005272BA" w:rsidP="005272BA">
      <w:pPr>
        <w:tabs>
          <w:tab w:val="left" w:pos="6497"/>
        </w:tabs>
        <w:jc w:val="center"/>
        <w:rPr>
          <w:rFonts w:ascii="Corbel" w:hAnsi="Corbel"/>
          <w:b/>
          <w:bCs/>
          <w:sz w:val="22"/>
          <w:szCs w:val="22"/>
        </w:rPr>
      </w:pPr>
      <w:bookmarkStart w:id="2" w:name="_Hlk88749114"/>
      <w:r w:rsidRPr="00847CD8">
        <w:rPr>
          <w:rFonts w:ascii="Corbel" w:hAnsi="Corbel"/>
          <w:b/>
          <w:bCs/>
          <w:sz w:val="22"/>
          <w:szCs w:val="22"/>
        </w:rPr>
        <w:t>Údaje o</w:t>
      </w:r>
      <w:r>
        <w:rPr>
          <w:rFonts w:ascii="Corbel" w:hAnsi="Corbel"/>
          <w:b/>
          <w:bCs/>
          <w:sz w:val="22"/>
          <w:szCs w:val="22"/>
        </w:rPr>
        <w:t> zodpovedných riešiteľoch</w:t>
      </w:r>
    </w:p>
    <w:p w14:paraId="01C7C64A" w14:textId="77777777" w:rsidR="005272BA" w:rsidRPr="00847CD8" w:rsidRDefault="005272BA" w:rsidP="005272BA">
      <w:pPr>
        <w:tabs>
          <w:tab w:val="left" w:pos="6497"/>
        </w:tabs>
        <w:jc w:val="center"/>
        <w:rPr>
          <w:rFonts w:ascii="Corbel" w:hAnsi="Corbel"/>
          <w:b/>
          <w:bCs/>
          <w:sz w:val="22"/>
          <w:szCs w:val="22"/>
        </w:rPr>
      </w:pPr>
    </w:p>
    <w:p w14:paraId="680EB0F0" w14:textId="207D6E92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 w:rsidRPr="002B6F44">
        <w:rPr>
          <w:rFonts w:ascii="Corbel" w:hAnsi="Corbel"/>
          <w:sz w:val="22"/>
          <w:szCs w:val="22"/>
        </w:rPr>
        <w:t>Meno a priezvisko:</w:t>
      </w:r>
      <w:r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414595434"/>
          <w:placeholder>
            <w:docPart w:val="1E08CBF94D0D44C9A6FC75A741CFC76F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  <w:r w:rsidRPr="002B6F44">
        <w:rPr>
          <w:rFonts w:ascii="Corbel" w:hAnsi="Corbel"/>
          <w:sz w:val="22"/>
          <w:szCs w:val="22"/>
        </w:rPr>
        <w:t>Titul:</w:t>
      </w:r>
      <w:r w:rsidR="00A61FF6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1966497861"/>
          <w:placeholder>
            <w:docPart w:val="6305C88257E34B208FE964D37BC19489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2B6F44">
        <w:rPr>
          <w:rFonts w:ascii="Corbel" w:hAnsi="Corbel"/>
          <w:sz w:val="22"/>
          <w:szCs w:val="22"/>
        </w:rPr>
        <w:t xml:space="preserve"> </w:t>
      </w:r>
    </w:p>
    <w:p w14:paraId="16A6DFE7" w14:textId="6FB3D4D3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 xml:space="preserve">Zodpovedný riešiteľ je žiadateľ – zástupca zodpovedných riešiteľov </w:t>
      </w:r>
      <w:r>
        <w:rPr>
          <w:rFonts w:ascii="Corbel" w:hAnsi="Corbel"/>
        </w:rPr>
        <w:object w:dxaOrig="1440" w:dyaOrig="1440" w14:anchorId="1F2778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3.5pt;height:20.25pt" o:ole="">
            <v:imagedata r:id="rId12" o:title=""/>
          </v:shape>
          <w:control r:id="rId13" w:name="áno" w:shapeid="_x0000_i1029"/>
        </w:object>
      </w:r>
      <w:r>
        <w:rPr>
          <w:rFonts w:ascii="Corbel" w:hAnsi="Corbel"/>
        </w:rPr>
        <w:object w:dxaOrig="1440" w:dyaOrig="1440" w14:anchorId="4853E07E">
          <v:shape id="_x0000_i1031" type="#_x0000_t75" style="width:35.25pt;height:19.5pt" o:ole="">
            <v:imagedata r:id="rId14" o:title=""/>
          </v:shape>
          <w:control r:id="rId15" w:name="OptionButton1" w:shapeid="_x0000_i1031"/>
        </w:object>
      </w:r>
    </w:p>
    <w:p w14:paraId="1AE85CF0" w14:textId="77777777" w:rsidR="005272BA" w:rsidRPr="002B6F44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</w:p>
    <w:p w14:paraId="5F42299E" w14:textId="1259F02E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bookmarkStart w:id="3" w:name="_Hlk89172592"/>
      <w:r>
        <w:rPr>
          <w:rFonts w:ascii="Corbel" w:hAnsi="Corbel"/>
          <w:sz w:val="22"/>
          <w:szCs w:val="22"/>
        </w:rPr>
        <w:t>Vek ku dňu uzávierky podania žiadosti</w:t>
      </w:r>
      <w:r w:rsidRPr="002B6F44">
        <w:rPr>
          <w:rFonts w:ascii="Corbel" w:hAnsi="Corbel"/>
          <w:sz w:val="22"/>
          <w:szCs w:val="22"/>
        </w:rPr>
        <w:t xml:space="preserve">: </w:t>
      </w:r>
      <w:sdt>
        <w:sdtPr>
          <w:rPr>
            <w:rFonts w:ascii="Corbel" w:hAnsi="Corbel"/>
            <w:sz w:val="22"/>
            <w:szCs w:val="22"/>
          </w:rPr>
          <w:id w:val="-1909684118"/>
          <w:placeholder>
            <w:docPart w:val="4A97775C86F94502A56F8302A4574BB4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</w:t>
          </w:r>
          <w:r w:rsidR="00A61FF6">
            <w:rPr>
              <w:rStyle w:val="Zstupntext"/>
              <w:rFonts w:ascii="Corbel" w:eastAsiaTheme="minorHAnsi" w:hAnsi="Corbel"/>
            </w:rPr>
            <w:t>e</w:t>
          </w:r>
          <w:r w:rsidRPr="0034087A">
            <w:rPr>
              <w:rStyle w:val="Zstupntext"/>
              <w:rFonts w:ascii="Corbel" w:eastAsiaTheme="minorHAnsi" w:hAnsi="Corbel"/>
            </w:rPr>
            <w:t>sem a zadajte text.</w:t>
          </w:r>
        </w:sdtContent>
      </w:sdt>
      <w:bookmarkEnd w:id="3"/>
      <w:r>
        <w:rPr>
          <w:rFonts w:ascii="Corbel" w:hAnsi="Corbel"/>
          <w:sz w:val="22"/>
          <w:szCs w:val="22"/>
        </w:rPr>
        <w:t xml:space="preserve"> </w:t>
      </w:r>
    </w:p>
    <w:p w14:paraId="084388B7" w14:textId="77777777" w:rsidR="005272BA" w:rsidRPr="002B6F44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 w:rsidRPr="002B6F44">
        <w:rPr>
          <w:rFonts w:ascii="Corbel" w:hAnsi="Corbel"/>
          <w:sz w:val="22"/>
          <w:szCs w:val="22"/>
        </w:rPr>
        <w:t xml:space="preserve">Pracovisko:  </w:t>
      </w:r>
      <w:sdt>
        <w:sdtPr>
          <w:rPr>
            <w:rFonts w:ascii="Corbel" w:hAnsi="Corbel"/>
            <w:sz w:val="22"/>
            <w:szCs w:val="22"/>
          </w:rPr>
          <w:id w:val="-411003037"/>
          <w:placeholder>
            <w:docPart w:val="33692EAAE8CC4172BB7EEAFF45CA6C08"/>
          </w:placeholder>
          <w:showingPlcHdr/>
          <w:comboBox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comboBox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21E080B1" w14:textId="77777777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 w:rsidRPr="002B6F44">
        <w:rPr>
          <w:rFonts w:ascii="Corbel" w:hAnsi="Corbel"/>
          <w:sz w:val="22"/>
          <w:szCs w:val="22"/>
        </w:rPr>
        <w:t>Pracovno-právne zaradenie</w:t>
      </w:r>
      <w:r>
        <w:rPr>
          <w:rFonts w:ascii="Corbel" w:hAnsi="Corbel"/>
          <w:sz w:val="22"/>
          <w:szCs w:val="22"/>
        </w:rPr>
        <w:t>:</w:t>
      </w:r>
      <w:bookmarkEnd w:id="2"/>
      <w:r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372768001"/>
          <w:placeholder>
            <w:docPart w:val="E0154BA680074A3390BE0EDC8E6F6235"/>
          </w:placeholder>
          <w:showingPlcHdr/>
          <w:comboBox>
            <w:listItem w:displayText="študent dennej formy doktorandského štúdia" w:value="študent dennej formy doktorandského štúdia"/>
            <w:listItem w:displayText="študent externej formy doktorandského štúdia" w:value="študent externej formy doktorandského štúdia"/>
            <w:listItem w:displayText="zamestnanec" w:value="zamestnanec"/>
          </w:comboBox>
        </w:sdtPr>
        <w:sdtEndPr/>
        <w:sdtContent>
          <w:r w:rsidRPr="001C507B">
            <w:rPr>
              <w:rStyle w:val="Zstupntext"/>
              <w:rFonts w:ascii="Corbel" w:eastAsiaTheme="minorHAnsi" w:hAnsi="Corbel"/>
            </w:rPr>
            <w:t>Vyberte položku.</w:t>
          </w:r>
        </w:sdtContent>
      </w:sdt>
      <w:r w:rsidRPr="00CA324F">
        <w:rPr>
          <w:rFonts w:ascii="Corbel" w:hAnsi="Corbel"/>
          <w:sz w:val="22"/>
          <w:szCs w:val="22"/>
        </w:rPr>
        <w:tab/>
      </w:r>
    </w:p>
    <w:p w14:paraId="3CB5C039" w14:textId="77777777" w:rsidR="005272BA" w:rsidRDefault="005272BA" w:rsidP="005272BA">
      <w:pPr>
        <w:rPr>
          <w:rFonts w:ascii="Corbel" w:hAnsi="Corbel"/>
          <w:sz w:val="22"/>
          <w:szCs w:val="22"/>
        </w:rPr>
      </w:pPr>
      <w:bookmarkStart w:id="4" w:name="_Hlk88751521"/>
    </w:p>
    <w:p w14:paraId="239C0DD8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Súhlas: </w:t>
      </w:r>
    </w:p>
    <w:p w14:paraId="34CBE7B8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Čestne vyhlasujem, že všetky údaje uvedené v žiadosti sú pravdivé a som si plne vedomá/ý právnych následkov v prípade uvedenia nepravdivých údajov. Ďalej vyhlasujem, že som sa oboznámil/a s dokumentom zverejneným na webovom sídle https://uniba.sk/ochrana-osobnych-udajov/. </w:t>
      </w:r>
    </w:p>
    <w:p w14:paraId="0D8545EE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Informácie v zmysle zákona č. 18/2018 Z. z. o ochrane osobných údajov a Nariadenia Európskeho parlamentu a Rady (EÚ) 2016/679 z 27. apríla 2016 o ochrane fyzických osôb pri spracúvaní osobných údajov a o voľnom pohybe takýchto údajov: </w:t>
      </w:r>
    </w:p>
    <w:p w14:paraId="4CD864E5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Prevádzkovateľ: Univerzita Komenského v Bratislave, Farmaceutická fakulta</w:t>
      </w:r>
    </w:p>
    <w:p w14:paraId="24A39031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Sídlo: Odbojárov 10, 832 32 Bratislava, SR</w:t>
      </w:r>
    </w:p>
    <w:p w14:paraId="31DF69F7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IČO: 00397865</w:t>
      </w:r>
    </w:p>
    <w:p w14:paraId="62F0EB1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Kontaktné údaje zodpovednej osoby na UK: e-mail: dpo@uniba.sk</w:t>
      </w:r>
    </w:p>
    <w:p w14:paraId="4F78B530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Korešpondenčná adresa zodpovednej osoby na UK: zodpovedná osoba, Univerzita Komenského v Bratislave, Centrum informačných technológií UK, Šafárikovo námestie 6, P. O. BOX 440, 814 99 Bratislava 1, Slovenská republika.</w:t>
      </w:r>
    </w:p>
    <w:p w14:paraId="64CBE3BA" w14:textId="61A9FBA8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Účel: administrácia Vašej žiadosti o </w:t>
      </w:r>
      <w:r w:rsidR="00C2736E">
        <w:rPr>
          <w:rFonts w:ascii="Corbel" w:hAnsi="Corbel"/>
          <w:sz w:val="15"/>
          <w:szCs w:val="15"/>
        </w:rPr>
        <w:t>grant Vedeckej rady Farmaceutickej</w:t>
      </w:r>
      <w:r w:rsidRPr="00FF332F">
        <w:rPr>
          <w:rFonts w:ascii="Corbel" w:hAnsi="Corbel"/>
          <w:sz w:val="15"/>
          <w:szCs w:val="15"/>
        </w:rPr>
        <w:t xml:space="preserve"> fakulty UK (G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)</w:t>
      </w:r>
    </w:p>
    <w:p w14:paraId="7CEC48FB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Právny základ: súhlas dotknutej osoby</w:t>
      </w:r>
    </w:p>
    <w:p w14:paraId="0FB8D367" w14:textId="5DB4D950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Rozsah spracovania: Osobné údaje budú spracúvané v rozsahu, ktorý poskytnete v žiadosti o 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.</w:t>
      </w:r>
    </w:p>
    <w:p w14:paraId="4092C09A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Doba spracovávania: Beriem na vedomie, že údaje môžu spracúvať len poverené osoby, ktoré sú povinné dodržiavať ustanovenia zákona č. 18/2018 Z. z. a že spracované údaje budú archivované a likvidované v súlade s platnými právnymi predpismi.</w:t>
      </w:r>
    </w:p>
    <w:p w14:paraId="1144CB21" w14:textId="77777777" w:rsidR="001A3ADF" w:rsidRDefault="001A3ADF" w:rsidP="005272BA">
      <w:pPr>
        <w:rPr>
          <w:rFonts w:ascii="Corbel" w:hAnsi="Corbel"/>
          <w:sz w:val="15"/>
          <w:szCs w:val="15"/>
        </w:rPr>
      </w:pPr>
    </w:p>
    <w:p w14:paraId="5BFC4581" w14:textId="77777777" w:rsidR="001A3ADF" w:rsidRDefault="001A3ADF" w:rsidP="005272BA">
      <w:pPr>
        <w:rPr>
          <w:rFonts w:ascii="Corbel" w:hAnsi="Corbel"/>
          <w:sz w:val="15"/>
          <w:szCs w:val="15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1A3ADF" w14:paraId="5E9510FA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2EADDD3F" w14:textId="77777777" w:rsidR="001A3ADF" w:rsidRPr="00A84B5A" w:rsidRDefault="001A3ADF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lastRenderedPageBreak/>
              <w:drawing>
                <wp:inline distT="0" distB="0" distL="0" distR="0" wp14:anchorId="17B937F7" wp14:editId="37A4BCD9">
                  <wp:extent cx="612000" cy="612000"/>
                  <wp:effectExtent l="0" t="0" r="0" b="0"/>
                  <wp:docPr id="12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5F0D772D" w14:textId="77777777" w:rsidR="001A3ADF" w:rsidRPr="00D925E0" w:rsidRDefault="001A3ADF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22A1E984" w14:textId="77777777" w:rsidR="001A3ADF" w:rsidRPr="00D925E0" w:rsidRDefault="001A3ADF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-1625143871"/>
                <w:placeholder>
                  <w:docPart w:val="F98C6D139C2C4754ABCF1E6CDC453673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38884392" w14:textId="77777777" w:rsidR="001A3ADF" w:rsidRPr="001A2E90" w:rsidRDefault="001A3ADF" w:rsidP="00495971">
            <w:pPr>
              <w:pStyle w:val="HlavickaODD"/>
              <w:ind w:left="0" w:firstLine="0"/>
            </w:pPr>
          </w:p>
        </w:tc>
      </w:tr>
    </w:tbl>
    <w:p w14:paraId="3444794C" w14:textId="77777777" w:rsidR="001A3ADF" w:rsidRDefault="001A3ADF" w:rsidP="005272BA">
      <w:pPr>
        <w:rPr>
          <w:rFonts w:ascii="Corbel" w:hAnsi="Corbel"/>
          <w:sz w:val="15"/>
          <w:szCs w:val="15"/>
        </w:rPr>
      </w:pPr>
    </w:p>
    <w:p w14:paraId="58F3B7E6" w14:textId="3A7F4FB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Osobné údaje nebudú ďalej poskytnuté alebo sprístupnené tretím stranám a môžu byť zverejnené na webovom sídle FaF UK v rozsahu meno a priezvisko.</w:t>
      </w:r>
    </w:p>
    <w:p w14:paraId="18E2D83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Dotknutá osoba má v zmysle čl. 13 GDPR a/alebo § 19 zákona o ochrane osobných údajov najmä tieto práva: </w:t>
      </w:r>
    </w:p>
    <w:p w14:paraId="518E3BEE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požadovať od prevádzkovateľa prístup k osobným údajom týkajúcim sa dotknutej osoby, </w:t>
      </w:r>
    </w:p>
    <w:p w14:paraId="589DF3E6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opravu osobných údajov, </w:t>
      </w:r>
    </w:p>
    <w:p w14:paraId="3EA2A19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vymazanie osobných údajov, </w:t>
      </w:r>
    </w:p>
    <w:p w14:paraId="001EBC76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obmedzenie spracúvania osobných údajov, </w:t>
      </w:r>
    </w:p>
    <w:p w14:paraId="3630A5BA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namietať proti spracúvaniu osobných údajov, </w:t>
      </w:r>
    </w:p>
    <w:p w14:paraId="0352A685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prenosnosť osobných údajov, </w:t>
      </w:r>
    </w:p>
    <w:p w14:paraId="14CAE4EE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- právo kedykoľvek odvolať svoj súhlas so spracúvaním osobných údajov, pričom odvolanie súhlasu nemá vplyv na zákonnosť spracúvania vychádzajúceho zo súhlasu pred jeho odvolaním,</w:t>
      </w:r>
    </w:p>
    <w:p w14:paraId="46BD432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podať návrh na začatie konania podľa § 100 zákona o ochrane osobných údajov. </w:t>
      </w:r>
    </w:p>
    <w:p w14:paraId="65C6CF1E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</w:p>
    <w:p w14:paraId="17048D77" w14:textId="77777777" w:rsidR="005272BA" w:rsidRPr="00FF332F" w:rsidRDefault="005272BA" w:rsidP="005272BA">
      <w:pPr>
        <w:rPr>
          <w:rFonts w:ascii="Corbel" w:hAnsi="Corbel"/>
          <w:sz w:val="22"/>
          <w:szCs w:val="22"/>
        </w:rPr>
      </w:pPr>
      <w:r w:rsidRPr="00FF332F">
        <w:rPr>
          <w:rFonts w:ascii="Corbel" w:hAnsi="Corbel"/>
          <w:sz w:val="22"/>
          <w:szCs w:val="22"/>
        </w:rPr>
        <w:t>Potvrdzujem správnosť údajov v žiadosti a jej prílohách. Svojím podpisom tiež potvrdzujem, že som sa oboznámil/a s informáciami, ktoré sa týkajú spracúvania osobných údajov a týmto informáciám porozumel/a.</w:t>
      </w:r>
    </w:p>
    <w:p w14:paraId="24B3C05C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p w14:paraId="1EE750C2" w14:textId="77777777" w:rsidR="005272BA" w:rsidRPr="00DC5905" w:rsidRDefault="005272BA" w:rsidP="005272BA">
      <w:pPr>
        <w:rPr>
          <w:rFonts w:ascii="Corbel" w:hAnsi="Corbel"/>
          <w:sz w:val="22"/>
          <w:szCs w:val="22"/>
        </w:rPr>
      </w:pPr>
    </w:p>
    <w:p w14:paraId="2B11D2F5" w14:textId="77777777" w:rsidR="005272BA" w:rsidRDefault="005272BA" w:rsidP="005272BA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Podpis </w:t>
      </w:r>
      <w:r>
        <w:rPr>
          <w:rFonts w:ascii="Corbel" w:hAnsi="Corbel"/>
          <w:sz w:val="22"/>
          <w:szCs w:val="22"/>
        </w:rPr>
        <w:t>zodpovedného riešiteľa</w:t>
      </w:r>
    </w:p>
    <w:p w14:paraId="65D6C87C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bookmarkEnd w:id="4"/>
    <w:p w14:paraId="7BD621D2" w14:textId="77777777" w:rsidR="005272BA" w:rsidRPr="00847CD8" w:rsidRDefault="005272BA" w:rsidP="005272BA">
      <w:pPr>
        <w:jc w:val="center"/>
        <w:rPr>
          <w:rFonts w:ascii="Corbel" w:hAnsi="Corbel"/>
          <w:b/>
          <w:bCs/>
          <w:sz w:val="22"/>
          <w:szCs w:val="22"/>
        </w:rPr>
      </w:pPr>
    </w:p>
    <w:p w14:paraId="60DC8141" w14:textId="1881EDED" w:rsidR="005272BA" w:rsidRPr="00847CD8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Meno a priezvisko: </w:t>
      </w:r>
      <w:sdt>
        <w:sdtPr>
          <w:rPr>
            <w:rFonts w:ascii="Corbel" w:hAnsi="Corbel"/>
            <w:sz w:val="22"/>
            <w:szCs w:val="22"/>
          </w:rPr>
          <w:id w:val="-1205243309"/>
          <w:placeholder>
            <w:docPart w:val="94FD9A6A25CF4C1A9F7A2F59309E44ED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 xml:space="preserve">Kliknite </w:t>
          </w:r>
          <w:r w:rsidR="00A61FF6">
            <w:rPr>
              <w:rStyle w:val="Zstupntext"/>
              <w:rFonts w:ascii="Corbel" w:eastAsiaTheme="minorHAnsi" w:hAnsi="Corbel"/>
            </w:rPr>
            <w:t>sem</w:t>
          </w:r>
          <w:r w:rsidRPr="0034087A">
            <w:rPr>
              <w:rStyle w:val="Zstupntext"/>
              <w:rFonts w:ascii="Corbel" w:eastAsiaTheme="minorHAnsi" w:hAnsi="Corbel"/>
            </w:rPr>
            <w:t xml:space="preserve"> a zadajte text.</w:t>
          </w:r>
        </w:sdtContent>
      </w:sdt>
      <w:r w:rsidR="00A61FF6">
        <w:rPr>
          <w:rFonts w:ascii="Corbel" w:hAnsi="Corbel"/>
          <w:sz w:val="22"/>
          <w:szCs w:val="22"/>
        </w:rPr>
        <w:t xml:space="preserve"> </w:t>
      </w:r>
      <w:r w:rsidRPr="00847CD8">
        <w:rPr>
          <w:rFonts w:ascii="Corbel" w:hAnsi="Corbel"/>
          <w:sz w:val="22"/>
          <w:szCs w:val="22"/>
        </w:rPr>
        <w:t>Titul:</w:t>
      </w:r>
      <w:r w:rsidR="00A61FF6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600800726"/>
          <w:placeholder>
            <w:docPart w:val="9BA55D94564C452E8D5E227531BBB5AE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847CD8">
        <w:rPr>
          <w:rFonts w:ascii="Corbel" w:hAnsi="Corbel"/>
          <w:sz w:val="22"/>
          <w:szCs w:val="22"/>
        </w:rPr>
        <w:t xml:space="preserve"> </w:t>
      </w:r>
    </w:p>
    <w:p w14:paraId="06578025" w14:textId="79AA81A0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>Vek k</w:t>
      </w:r>
      <w:r>
        <w:rPr>
          <w:rFonts w:ascii="Corbel" w:hAnsi="Corbel"/>
          <w:sz w:val="22"/>
          <w:szCs w:val="22"/>
        </w:rPr>
        <w:t>u</w:t>
      </w:r>
      <w:r w:rsidRPr="00847CD8">
        <w:rPr>
          <w:rFonts w:ascii="Corbel" w:hAnsi="Corbel"/>
          <w:sz w:val="22"/>
          <w:szCs w:val="22"/>
        </w:rPr>
        <w:t xml:space="preserve"> dňu </w:t>
      </w:r>
      <w:r>
        <w:rPr>
          <w:rFonts w:ascii="Corbel" w:hAnsi="Corbel"/>
          <w:sz w:val="22"/>
          <w:szCs w:val="22"/>
        </w:rPr>
        <w:t>uzávierky podania</w:t>
      </w:r>
      <w:r w:rsidRPr="00847CD8">
        <w:rPr>
          <w:rFonts w:ascii="Corbel" w:hAnsi="Corbel"/>
          <w:sz w:val="22"/>
          <w:szCs w:val="22"/>
        </w:rPr>
        <w:t xml:space="preserve"> žiadosti : </w:t>
      </w:r>
      <w:sdt>
        <w:sdtPr>
          <w:rPr>
            <w:rFonts w:ascii="Corbel" w:hAnsi="Corbel"/>
            <w:sz w:val="22"/>
            <w:szCs w:val="22"/>
          </w:rPr>
          <w:id w:val="1984895309"/>
          <w:placeholder>
            <w:docPart w:val="CB8D3B1AECF445EE857D4E3691F78969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65DBC3A3" w14:textId="77777777" w:rsidR="005272BA" w:rsidRPr="00847CD8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Pracovisko: </w:t>
      </w:r>
      <w:sdt>
        <w:sdtPr>
          <w:rPr>
            <w:rFonts w:ascii="Corbel" w:hAnsi="Corbel"/>
            <w:sz w:val="22"/>
            <w:szCs w:val="22"/>
          </w:rPr>
          <w:id w:val="-395277081"/>
          <w:placeholder>
            <w:docPart w:val="7A67439933AC4BF1B32C6F1A1D8893B8"/>
          </w:placeholder>
          <w:showingPlcHdr/>
          <w:dropDownList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dropDownList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3AED26E5" w14:textId="77777777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Pracovno-právne zaradenie : </w:t>
      </w:r>
      <w:sdt>
        <w:sdtPr>
          <w:rPr>
            <w:rFonts w:ascii="Corbel" w:hAnsi="Corbel"/>
            <w:sz w:val="22"/>
            <w:szCs w:val="22"/>
          </w:rPr>
          <w:id w:val="575863069"/>
          <w:placeholder>
            <w:docPart w:val="17F2832A216E4FA89E9B0363BD41F933"/>
          </w:placeholder>
          <w:showingPlcHdr/>
          <w:dropDownList>
            <w:listItem w:displayText="študent dennej formy doktorandského štúdia" w:value="študent dennej formy doktorandského štúdia"/>
            <w:listItem w:displayText="študent externej formy doktorandského štúdia" w:value="študent externej formy doktorandského štúdia"/>
            <w:listItem w:displayText="zamestnanec" w:value="zamestnanec"/>
          </w:dropDownList>
        </w:sdtPr>
        <w:sdtEndPr/>
        <w:sdtContent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36FA0180" w14:textId="77777777" w:rsidR="005272BA" w:rsidRDefault="005272BA" w:rsidP="005272BA">
      <w:pPr>
        <w:rPr>
          <w:rFonts w:ascii="Corbel" w:hAnsi="Corbel"/>
          <w:sz w:val="15"/>
          <w:szCs w:val="15"/>
        </w:rPr>
      </w:pPr>
    </w:p>
    <w:p w14:paraId="30184AF7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Súhlas: </w:t>
      </w:r>
    </w:p>
    <w:p w14:paraId="2F00B9C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Čestne vyhlasujem, že všetky údaje uvedené v žiadosti sú pravdivé a som si plne vedomá/ý právnych následkov v prípade uvedenia nepravdivých údajov. Ďalej vyhlasujem, že som sa oboznámil/a s dokumentom zverejneným na webovom sídle https://uniba.sk/ochrana-osobnych-udajov/. </w:t>
      </w:r>
    </w:p>
    <w:p w14:paraId="49E4BFAB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Informácie v zmysle zákona č. 18/2018 Z. z. o ochrane osobných údajov a Nariadenia Európskeho parlamentu a Rady (EÚ) 2016/679 z 27. apríla 2016 o ochrane fyzických osôb pri spracúvaní osobných údajov a o voľnom pohybe takýchto údajov: </w:t>
      </w:r>
    </w:p>
    <w:p w14:paraId="6799E6E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Prevádzkovateľ: Univerzita Komenského v Bratislave, Farmaceutická fakulta</w:t>
      </w:r>
    </w:p>
    <w:p w14:paraId="163CE9D7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Sídlo: Odbojárov 10, 832 32 Bratislava, SR</w:t>
      </w:r>
    </w:p>
    <w:p w14:paraId="39E3AB7B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IČO: 00397865</w:t>
      </w:r>
    </w:p>
    <w:p w14:paraId="6E36675F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Kontaktné údaje zodpovednej osoby na UK: e-mail: dpo@uniba.sk</w:t>
      </w:r>
    </w:p>
    <w:p w14:paraId="3828919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Korešpondenčná adresa zodpovednej osoby na UK: zodpovedná osoba, Univerzita Komenského v Bratislave, Centrum informačných technológií UK, Šafárikovo námestie 6, P. O. BOX 440, 814 99 Bratislava 1, Slovenská republika.</w:t>
      </w:r>
    </w:p>
    <w:p w14:paraId="0766EF4F" w14:textId="7E3FD745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Účel: administrácia Vašej žiadosti o </w:t>
      </w:r>
      <w:r w:rsidR="00C2736E">
        <w:rPr>
          <w:rFonts w:ascii="Corbel" w:hAnsi="Corbel"/>
          <w:sz w:val="15"/>
          <w:szCs w:val="15"/>
        </w:rPr>
        <w:t>grant Vedeckej rady Farmaceutickej</w:t>
      </w:r>
      <w:r w:rsidRPr="00FF332F">
        <w:rPr>
          <w:rFonts w:ascii="Corbel" w:hAnsi="Corbel"/>
          <w:sz w:val="15"/>
          <w:szCs w:val="15"/>
        </w:rPr>
        <w:t xml:space="preserve"> fakulty UK (G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)</w:t>
      </w:r>
    </w:p>
    <w:p w14:paraId="12F750D1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Právny základ: súhlas dotknutej osoby</w:t>
      </w:r>
    </w:p>
    <w:p w14:paraId="34E40E5C" w14:textId="18911900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Rozsah spracovania: Osobné údaje budú spracúvané v rozsahu, ktorý poskytnete v žiadosti o 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.</w:t>
      </w:r>
    </w:p>
    <w:p w14:paraId="2C07AE3F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Doba spracovávania: Beriem na vedomie, že údaje môžu spracúvať len poverené osoby, ktoré sú povinné dodržiavať ustanovenia zákona č. 18/2018 Z. z. a že spracované údaje budú archivované a likvidované v súlade s platnými právnymi predpismi.</w:t>
      </w:r>
    </w:p>
    <w:p w14:paraId="3DB48406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Osobné údaje nebudú ďalej poskytnuté alebo sprístupnené tretím stranám a môžu byť zverejnené na webovom sídle FaF UK v rozsahu meno a priezvisko.</w:t>
      </w:r>
    </w:p>
    <w:p w14:paraId="5139AB8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Dotknutá osoba má v zmysle čl. 13 GDPR a/alebo § 19 zákona o ochrane osobných údajov najmä tieto práva: </w:t>
      </w:r>
    </w:p>
    <w:p w14:paraId="2C77241B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požadovať od prevádzkovateľa prístup k osobným údajom týkajúcim sa dotknutej osoby, </w:t>
      </w:r>
    </w:p>
    <w:p w14:paraId="71B0D827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opravu osobných údajov, </w:t>
      </w:r>
    </w:p>
    <w:p w14:paraId="286140C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vymazanie osobných údajov, </w:t>
      </w:r>
    </w:p>
    <w:p w14:paraId="35FF392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obmedzenie spracúvania osobných údajov, </w:t>
      </w:r>
    </w:p>
    <w:p w14:paraId="1B40A114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namietať proti spracúvaniu osobných údajov, </w:t>
      </w:r>
    </w:p>
    <w:p w14:paraId="1970452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prenosnosť osobných údajov, </w:t>
      </w:r>
    </w:p>
    <w:p w14:paraId="031A78B6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- právo kedykoľvek odvolať svoj súhlas so spracúvaním osobných údajov, pričom odvolanie súhlasu nemá vplyv na zákonnosť spracúvania vychádzajúceho zo súhlasu pred jeho odvolaním,</w:t>
      </w:r>
    </w:p>
    <w:p w14:paraId="29959BC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podať návrh na začatie konania podľa § 100 zákona o ochrane osobných údajov. </w:t>
      </w:r>
    </w:p>
    <w:p w14:paraId="6B86344D" w14:textId="77777777" w:rsidR="005272BA" w:rsidRPr="00A51AC6" w:rsidRDefault="005272BA" w:rsidP="005272BA">
      <w:pPr>
        <w:rPr>
          <w:rFonts w:ascii="Corbel" w:hAnsi="Corbel"/>
          <w:sz w:val="16"/>
          <w:szCs w:val="16"/>
        </w:rPr>
      </w:pPr>
    </w:p>
    <w:p w14:paraId="16916D5B" w14:textId="77777777" w:rsidR="005272BA" w:rsidRPr="00FF332F" w:rsidRDefault="005272BA" w:rsidP="005272BA">
      <w:pPr>
        <w:rPr>
          <w:rFonts w:ascii="Corbel" w:hAnsi="Corbel"/>
          <w:sz w:val="22"/>
          <w:szCs w:val="22"/>
        </w:rPr>
      </w:pPr>
      <w:r w:rsidRPr="00FF332F">
        <w:rPr>
          <w:rFonts w:ascii="Corbel" w:hAnsi="Corbel"/>
          <w:sz w:val="22"/>
          <w:szCs w:val="22"/>
        </w:rPr>
        <w:t>Potvrdzujem správnosť údajov v žiadosti a jej prílohách. Svojím podpisom tiež potvrdzujem, že som sa oboznámil/a s informáciami, ktoré sa týkajú spracúvania osobných údajov a týmto informáciám porozumel/a.</w:t>
      </w:r>
    </w:p>
    <w:p w14:paraId="641CE771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p w14:paraId="43E7BA69" w14:textId="77777777" w:rsidR="005272BA" w:rsidRPr="00DC5905" w:rsidRDefault="005272BA" w:rsidP="005272BA">
      <w:pPr>
        <w:rPr>
          <w:rFonts w:ascii="Corbel" w:hAnsi="Corbel"/>
          <w:sz w:val="22"/>
          <w:szCs w:val="22"/>
        </w:rPr>
      </w:pPr>
    </w:p>
    <w:p w14:paraId="2BE71840" w14:textId="77777777" w:rsidR="005272BA" w:rsidRDefault="005272BA" w:rsidP="005272BA">
      <w:pPr>
        <w:rPr>
          <w:rFonts w:ascii="Corbel" w:hAnsi="Corbel"/>
          <w:sz w:val="22"/>
          <w:szCs w:val="22"/>
        </w:rPr>
      </w:pPr>
      <w:r w:rsidRPr="00DC5905">
        <w:rPr>
          <w:rFonts w:ascii="Corbel" w:hAnsi="Corbel"/>
          <w:sz w:val="22"/>
          <w:szCs w:val="22"/>
        </w:rPr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Podpis </w:t>
      </w:r>
      <w:r>
        <w:rPr>
          <w:rFonts w:ascii="Corbel" w:hAnsi="Corbel"/>
          <w:sz w:val="22"/>
          <w:szCs w:val="22"/>
        </w:rPr>
        <w:t>zodpovedného riešiteľa</w:t>
      </w:r>
    </w:p>
    <w:p w14:paraId="5B9A1B60" w14:textId="6FFF9C1C" w:rsidR="005272BA" w:rsidRDefault="005272BA" w:rsidP="005272BA">
      <w:pPr>
        <w:rPr>
          <w:rFonts w:ascii="Corbel" w:hAnsi="Corbel"/>
          <w:sz w:val="22"/>
          <w:szCs w:val="22"/>
        </w:rPr>
      </w:pPr>
    </w:p>
    <w:p w14:paraId="77A311D5" w14:textId="77777777" w:rsidR="001A3ADF" w:rsidRDefault="001A3ADF" w:rsidP="005272BA">
      <w:pPr>
        <w:rPr>
          <w:rFonts w:ascii="Corbel" w:hAnsi="Corbel"/>
          <w:sz w:val="22"/>
          <w:szCs w:val="22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1A3ADF" w14:paraId="02A65AF9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36F401ED" w14:textId="77777777" w:rsidR="001A3ADF" w:rsidRPr="00A84B5A" w:rsidRDefault="001A3ADF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lastRenderedPageBreak/>
              <w:drawing>
                <wp:inline distT="0" distB="0" distL="0" distR="0" wp14:anchorId="42FCBD33" wp14:editId="74F336F3">
                  <wp:extent cx="612000" cy="612000"/>
                  <wp:effectExtent l="0" t="0" r="0" b="0"/>
                  <wp:docPr id="13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49FAB252" w14:textId="77777777" w:rsidR="001A3ADF" w:rsidRPr="00D925E0" w:rsidRDefault="001A3ADF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3197C9BC" w14:textId="77777777" w:rsidR="001A3ADF" w:rsidRPr="00D925E0" w:rsidRDefault="001A3ADF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1800181852"/>
                <w:placeholder>
                  <w:docPart w:val="B8543986385B445AA7F5C15C4359CF51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2722F1E3" w14:textId="77777777" w:rsidR="001A3ADF" w:rsidRPr="001A2E90" w:rsidRDefault="001A3ADF" w:rsidP="00495971">
            <w:pPr>
              <w:pStyle w:val="HlavickaODD"/>
              <w:ind w:left="0" w:firstLine="0"/>
            </w:pPr>
          </w:p>
        </w:tc>
      </w:tr>
    </w:tbl>
    <w:p w14:paraId="421920B2" w14:textId="5B181C33" w:rsidR="005272BA" w:rsidRPr="00847CD8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Meno a priezvisko: </w:t>
      </w:r>
      <w:sdt>
        <w:sdtPr>
          <w:rPr>
            <w:rFonts w:ascii="Corbel" w:hAnsi="Corbel"/>
            <w:sz w:val="22"/>
            <w:szCs w:val="22"/>
          </w:rPr>
          <w:id w:val="-1198392375"/>
          <w:placeholder>
            <w:docPart w:val="1D5A4FEB57744852B87E66BF1A591521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="00A61FF6">
        <w:rPr>
          <w:rFonts w:ascii="Corbel" w:hAnsi="Corbel"/>
          <w:sz w:val="22"/>
          <w:szCs w:val="22"/>
        </w:rPr>
        <w:t xml:space="preserve"> </w:t>
      </w:r>
      <w:r w:rsidRPr="00847CD8">
        <w:rPr>
          <w:rFonts w:ascii="Corbel" w:hAnsi="Corbel"/>
          <w:sz w:val="22"/>
          <w:szCs w:val="22"/>
        </w:rPr>
        <w:t>Titul:</w:t>
      </w:r>
      <w:r w:rsidR="00A61FF6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1119142603"/>
          <w:placeholder>
            <w:docPart w:val="93D8A1E894BA4AB5917B8C142EC1CB74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847CD8">
        <w:rPr>
          <w:rFonts w:ascii="Corbel" w:hAnsi="Corbel"/>
          <w:sz w:val="22"/>
          <w:szCs w:val="22"/>
        </w:rPr>
        <w:t xml:space="preserve"> </w:t>
      </w:r>
    </w:p>
    <w:p w14:paraId="590818F1" w14:textId="06B3B668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>Vek k</w:t>
      </w:r>
      <w:r>
        <w:rPr>
          <w:rFonts w:ascii="Corbel" w:hAnsi="Corbel"/>
          <w:sz w:val="22"/>
          <w:szCs w:val="22"/>
        </w:rPr>
        <w:t>u</w:t>
      </w:r>
      <w:r w:rsidRPr="00847CD8">
        <w:rPr>
          <w:rFonts w:ascii="Corbel" w:hAnsi="Corbel"/>
          <w:sz w:val="22"/>
          <w:szCs w:val="22"/>
        </w:rPr>
        <w:t xml:space="preserve"> dňu </w:t>
      </w:r>
      <w:r>
        <w:rPr>
          <w:rFonts w:ascii="Corbel" w:hAnsi="Corbel"/>
          <w:sz w:val="22"/>
          <w:szCs w:val="22"/>
        </w:rPr>
        <w:t>uzávierky podania</w:t>
      </w:r>
      <w:r w:rsidRPr="00847CD8">
        <w:rPr>
          <w:rFonts w:ascii="Corbel" w:hAnsi="Corbel"/>
          <w:sz w:val="22"/>
          <w:szCs w:val="22"/>
        </w:rPr>
        <w:t xml:space="preserve"> žiadosti : </w:t>
      </w:r>
      <w:sdt>
        <w:sdtPr>
          <w:rPr>
            <w:rFonts w:ascii="Corbel" w:hAnsi="Corbel"/>
            <w:sz w:val="22"/>
            <w:szCs w:val="22"/>
          </w:rPr>
          <w:id w:val="1721708761"/>
          <w:placeholder>
            <w:docPart w:val="28316EA6B0CC4674A70792BF3ED1DFA3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26B1ABF2" w14:textId="77777777" w:rsidR="005272BA" w:rsidRPr="00847CD8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Pracovisko: </w:t>
      </w:r>
      <w:sdt>
        <w:sdtPr>
          <w:rPr>
            <w:rFonts w:ascii="Corbel" w:hAnsi="Corbel"/>
            <w:sz w:val="22"/>
            <w:szCs w:val="22"/>
          </w:rPr>
          <w:id w:val="1156878678"/>
          <w:placeholder>
            <w:docPart w:val="E5B434E1924D4D7A9FE093D9BBEDBDC7"/>
          </w:placeholder>
          <w:showingPlcHdr/>
          <w:dropDownList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dropDownList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091E26F4" w14:textId="77777777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Pracovno-právne zaradenie : </w:t>
      </w:r>
      <w:sdt>
        <w:sdtPr>
          <w:rPr>
            <w:rFonts w:ascii="Corbel" w:hAnsi="Corbel"/>
            <w:sz w:val="22"/>
            <w:szCs w:val="22"/>
          </w:rPr>
          <w:id w:val="-578367921"/>
          <w:placeholder>
            <w:docPart w:val="69CDE649026A483782F66C46392C20D1"/>
          </w:placeholder>
          <w:showingPlcHdr/>
          <w:dropDownList>
            <w:listItem w:displayText="študent dennej formy doktorandského štúdia" w:value="študent dennej formy doktorandského štúdia"/>
            <w:listItem w:displayText="študent externej formy doktorandského štúdia" w:value="študent externej formy doktorandského štúdia"/>
            <w:listItem w:displayText="zamestnanec" w:value="zamestnanec"/>
          </w:dropDownList>
        </w:sdtPr>
        <w:sdtEndPr/>
        <w:sdtContent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64C90F6B" w14:textId="77777777" w:rsidR="005272BA" w:rsidRDefault="005272BA" w:rsidP="005272BA">
      <w:pPr>
        <w:rPr>
          <w:rFonts w:ascii="Corbel" w:hAnsi="Corbel"/>
          <w:sz w:val="15"/>
          <w:szCs w:val="15"/>
        </w:rPr>
      </w:pPr>
    </w:p>
    <w:p w14:paraId="10615F3B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Súhlas: </w:t>
      </w:r>
    </w:p>
    <w:p w14:paraId="028F085E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Čestne vyhlasujem, že všetky údaje uvedené v žiadosti sú pravdivé a som si plne vedomá/ý právnych následkov v prípade uvedenia nepravdivých údajov. Ďalej vyhlasujem, že som sa oboznámil/a s dokumentom zverejneným na webovom sídle https://uniba.sk/ochrana-osobnych-udajov/. </w:t>
      </w:r>
    </w:p>
    <w:p w14:paraId="4440BEE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Informácie v zmysle zákona č. 18/2018 Z. z. o ochrane osobných údajov a Nariadenia Európskeho parlamentu a Rady (EÚ) 2016/679 z 27. apríla 2016 o ochrane fyzických osôb pri spracúvaní osobných údajov a o voľnom pohybe takýchto údajov: </w:t>
      </w:r>
    </w:p>
    <w:p w14:paraId="02E7E1EA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Prevádzkovateľ: Univerzita Komenského v Bratislave, Farmaceutická fakulta</w:t>
      </w:r>
    </w:p>
    <w:p w14:paraId="14D27127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Sídlo: Odbojárov 10, 832 32 Bratislava, SR</w:t>
      </w:r>
    </w:p>
    <w:p w14:paraId="684B9FE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IČO: 00397865</w:t>
      </w:r>
    </w:p>
    <w:p w14:paraId="3842AE1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Kontaktné údaje zodpovednej osoby na UK: e-mail: dpo@uniba.sk</w:t>
      </w:r>
    </w:p>
    <w:p w14:paraId="711CCF1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Korešpondenčná adresa zodpovednej osoby na UK: zodpovedná osoba, Univerzita Komenského v Bratislave, Centrum informačných technológií UK, Šafárikovo námestie 6, P. O. BOX 440, 814 99 Bratislava 1, Slovenská republika.</w:t>
      </w:r>
    </w:p>
    <w:p w14:paraId="79427EEC" w14:textId="1246341B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Účel: administrácia Vašej žiadosti o </w:t>
      </w:r>
      <w:r w:rsidR="00C2736E">
        <w:rPr>
          <w:rFonts w:ascii="Corbel" w:hAnsi="Corbel"/>
          <w:sz w:val="15"/>
          <w:szCs w:val="15"/>
        </w:rPr>
        <w:t>grant Vedeckej rady Farmaceutickej</w:t>
      </w:r>
      <w:r w:rsidRPr="00FF332F">
        <w:rPr>
          <w:rFonts w:ascii="Corbel" w:hAnsi="Corbel"/>
          <w:sz w:val="15"/>
          <w:szCs w:val="15"/>
        </w:rPr>
        <w:t xml:space="preserve"> fakulty UK (G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)</w:t>
      </w:r>
    </w:p>
    <w:p w14:paraId="070C197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Právny základ: súhlas dotknutej osoby</w:t>
      </w:r>
    </w:p>
    <w:p w14:paraId="76391209" w14:textId="6B998E15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Rozsah spracovania: Osobné údaje budú spracúvané v rozsahu, ktorý poskytnete v žiadosti o 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.</w:t>
      </w:r>
    </w:p>
    <w:p w14:paraId="0675EB7E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Doba spracovávania: Beriem na vedomie, že údaje môžu spracúvať len poverené osoby, ktoré sú povinné dodržiavať ustanovenia zákona č. 18/2018 Z. z. a že spracované údaje budú archivované a likvidované v súlade s platnými právnymi predpismi.</w:t>
      </w:r>
    </w:p>
    <w:p w14:paraId="74D7FCF0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Osobné údaje nebudú ďalej poskytnuté alebo sprístupnené tretím stranám a môžu byť zverejnené na webovom sídle FaF UK v rozsahu meno a priezvisko.</w:t>
      </w:r>
    </w:p>
    <w:p w14:paraId="1D0F7DE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Dotknutá osoba má v zmysle čl. 13 GDPR a/alebo § 19 zákona o ochrane osobných údajov najmä tieto práva: </w:t>
      </w:r>
    </w:p>
    <w:p w14:paraId="765E8E96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požadovať od prevádzkovateľa prístup k osobným údajom týkajúcim sa dotknutej osoby, </w:t>
      </w:r>
    </w:p>
    <w:p w14:paraId="2491181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opravu osobných údajov, </w:t>
      </w:r>
    </w:p>
    <w:p w14:paraId="6D56E1AE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vymazanie osobných údajov, </w:t>
      </w:r>
    </w:p>
    <w:p w14:paraId="391CC58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obmedzenie spracúvania osobných údajov, </w:t>
      </w:r>
    </w:p>
    <w:p w14:paraId="1FD37716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namietať proti spracúvaniu osobných údajov, </w:t>
      </w:r>
    </w:p>
    <w:p w14:paraId="0E8C37B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prenosnosť osobných údajov, </w:t>
      </w:r>
    </w:p>
    <w:p w14:paraId="3441840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- právo kedykoľvek odvolať svoj súhlas so spracúvaním osobných údajov, pričom odvolanie súhlasu nemá vplyv na zákonnosť spracúvania vychádzajúceho zo súhlasu pred jeho odvolaním,</w:t>
      </w:r>
    </w:p>
    <w:p w14:paraId="5073BF2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podať návrh na začatie konania podľa § 100 zákona o ochrane osobných údajov. </w:t>
      </w:r>
    </w:p>
    <w:p w14:paraId="03788872" w14:textId="77777777" w:rsidR="005272BA" w:rsidRPr="00A51AC6" w:rsidRDefault="005272BA" w:rsidP="005272BA">
      <w:pPr>
        <w:rPr>
          <w:rFonts w:ascii="Corbel" w:hAnsi="Corbel"/>
          <w:sz w:val="16"/>
          <w:szCs w:val="16"/>
        </w:rPr>
      </w:pPr>
    </w:p>
    <w:p w14:paraId="42173204" w14:textId="77777777" w:rsidR="005272BA" w:rsidRPr="00FF332F" w:rsidRDefault="005272BA" w:rsidP="005272BA">
      <w:pPr>
        <w:rPr>
          <w:rFonts w:ascii="Corbel" w:hAnsi="Corbel"/>
          <w:sz w:val="22"/>
          <w:szCs w:val="22"/>
        </w:rPr>
      </w:pPr>
      <w:r w:rsidRPr="00FF332F">
        <w:rPr>
          <w:rFonts w:ascii="Corbel" w:hAnsi="Corbel"/>
          <w:sz w:val="22"/>
          <w:szCs w:val="22"/>
        </w:rPr>
        <w:t>Potvrdzujem správnosť údajov v žiadosti a jej prílohách. Svojím podpisom tiež potvrdzujem, že som sa oboznámil/a s informáciami, ktoré sa týkajú spracúvania osobných údajov a týmto informáciám porozumel/a.</w:t>
      </w:r>
    </w:p>
    <w:p w14:paraId="0EE68A90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p w14:paraId="3D5E7840" w14:textId="77777777" w:rsidR="005272BA" w:rsidRPr="00DC5905" w:rsidRDefault="005272BA" w:rsidP="005272BA">
      <w:pPr>
        <w:rPr>
          <w:rFonts w:ascii="Corbel" w:hAnsi="Corbel"/>
          <w:sz w:val="22"/>
          <w:szCs w:val="22"/>
        </w:rPr>
      </w:pPr>
    </w:p>
    <w:p w14:paraId="6C380318" w14:textId="77777777" w:rsidR="005272BA" w:rsidRDefault="005272BA" w:rsidP="005272BA">
      <w:pPr>
        <w:rPr>
          <w:rFonts w:ascii="Corbel" w:hAnsi="Corbel"/>
          <w:sz w:val="22"/>
          <w:szCs w:val="22"/>
        </w:rPr>
      </w:pPr>
      <w:r w:rsidRPr="00DC5905">
        <w:rPr>
          <w:rFonts w:ascii="Corbel" w:hAnsi="Corbel"/>
          <w:sz w:val="22"/>
          <w:szCs w:val="22"/>
        </w:rPr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Podpis </w:t>
      </w:r>
      <w:r>
        <w:rPr>
          <w:rFonts w:ascii="Corbel" w:hAnsi="Corbel"/>
          <w:sz w:val="22"/>
          <w:szCs w:val="22"/>
        </w:rPr>
        <w:t>zodpovedného riešiteľa</w:t>
      </w:r>
    </w:p>
    <w:p w14:paraId="3BDB9360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p w14:paraId="71B193D4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p w14:paraId="44811092" w14:textId="175CED92" w:rsidR="005272BA" w:rsidRPr="00847CD8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Meno a priezvisko: </w:t>
      </w:r>
      <w:sdt>
        <w:sdtPr>
          <w:rPr>
            <w:rFonts w:ascii="Corbel" w:hAnsi="Corbel"/>
            <w:sz w:val="22"/>
            <w:szCs w:val="22"/>
          </w:rPr>
          <w:id w:val="-1614972814"/>
          <w:placeholder>
            <w:docPart w:val="8542BFB2872E4B4DBCA7EBB158B739B0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="00A61FF6">
        <w:rPr>
          <w:rFonts w:ascii="Corbel" w:hAnsi="Corbel"/>
          <w:sz w:val="22"/>
          <w:szCs w:val="22"/>
        </w:rPr>
        <w:t xml:space="preserve"> </w:t>
      </w:r>
      <w:r w:rsidRPr="00847CD8">
        <w:rPr>
          <w:rFonts w:ascii="Corbel" w:hAnsi="Corbel"/>
          <w:sz w:val="22"/>
          <w:szCs w:val="22"/>
        </w:rPr>
        <w:t>Titul:</w:t>
      </w:r>
      <w:r w:rsidR="00A61FF6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419534786"/>
          <w:placeholder>
            <w:docPart w:val="CFAF17510342464F87E48C6BB13EC85F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847CD8">
        <w:rPr>
          <w:rFonts w:ascii="Corbel" w:hAnsi="Corbel"/>
          <w:sz w:val="22"/>
          <w:szCs w:val="22"/>
        </w:rPr>
        <w:t xml:space="preserve"> </w:t>
      </w:r>
    </w:p>
    <w:p w14:paraId="266581E3" w14:textId="1EBC5AF2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>Vek k</w:t>
      </w:r>
      <w:r>
        <w:rPr>
          <w:rFonts w:ascii="Corbel" w:hAnsi="Corbel"/>
          <w:sz w:val="22"/>
          <w:szCs w:val="22"/>
        </w:rPr>
        <w:t>u</w:t>
      </w:r>
      <w:r w:rsidRPr="00847CD8">
        <w:rPr>
          <w:rFonts w:ascii="Corbel" w:hAnsi="Corbel"/>
          <w:sz w:val="22"/>
          <w:szCs w:val="22"/>
        </w:rPr>
        <w:t xml:space="preserve"> dňu </w:t>
      </w:r>
      <w:r>
        <w:rPr>
          <w:rFonts w:ascii="Corbel" w:hAnsi="Corbel"/>
          <w:sz w:val="22"/>
          <w:szCs w:val="22"/>
        </w:rPr>
        <w:t>uzávierky podania</w:t>
      </w:r>
      <w:r w:rsidRPr="00847CD8">
        <w:rPr>
          <w:rFonts w:ascii="Corbel" w:hAnsi="Corbel"/>
          <w:sz w:val="22"/>
          <w:szCs w:val="22"/>
        </w:rPr>
        <w:t xml:space="preserve"> žiadosti : </w:t>
      </w:r>
      <w:sdt>
        <w:sdtPr>
          <w:rPr>
            <w:rFonts w:ascii="Corbel" w:hAnsi="Corbel"/>
            <w:sz w:val="22"/>
            <w:szCs w:val="22"/>
          </w:rPr>
          <w:id w:val="1368493247"/>
          <w:placeholder>
            <w:docPart w:val="6D96460413DB4E5D884D088D4F39AF12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 xml:space="preserve">Kliknite </w:t>
          </w:r>
          <w:r w:rsidR="00A61FF6">
            <w:rPr>
              <w:rStyle w:val="Zstupntext"/>
              <w:rFonts w:ascii="Corbel" w:eastAsiaTheme="minorHAnsi" w:hAnsi="Corbel"/>
            </w:rPr>
            <w:t>sem</w:t>
          </w:r>
          <w:r w:rsidRPr="0034087A">
            <w:rPr>
              <w:rStyle w:val="Zstupntext"/>
              <w:rFonts w:ascii="Corbel" w:eastAsiaTheme="minorHAnsi" w:hAnsi="Corbel"/>
            </w:rPr>
            <w:t xml:space="preserve">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1F34BAEE" w14:textId="77777777" w:rsidR="005272BA" w:rsidRPr="00847CD8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Pracovisko: </w:t>
      </w:r>
      <w:sdt>
        <w:sdtPr>
          <w:rPr>
            <w:rFonts w:ascii="Corbel" w:hAnsi="Corbel"/>
            <w:sz w:val="22"/>
            <w:szCs w:val="22"/>
          </w:rPr>
          <w:id w:val="-532341442"/>
          <w:placeholder>
            <w:docPart w:val="9DD479132D63401BA49269D9E2A343A8"/>
          </w:placeholder>
          <w:showingPlcHdr/>
          <w:dropDownList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dropDownList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44F411A8" w14:textId="77777777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Pracovno-právne zaradenie : </w:t>
      </w:r>
      <w:sdt>
        <w:sdtPr>
          <w:rPr>
            <w:rFonts w:ascii="Corbel" w:hAnsi="Corbel"/>
            <w:sz w:val="22"/>
            <w:szCs w:val="22"/>
          </w:rPr>
          <w:id w:val="350000233"/>
          <w:placeholder>
            <w:docPart w:val="F8EF160579184FB28BEDFDC8F02E7DF1"/>
          </w:placeholder>
          <w:showingPlcHdr/>
          <w:dropDownList>
            <w:listItem w:displayText="študent dennej formy doktorandského štúdia" w:value="študent dennej formy doktorandského štúdia"/>
            <w:listItem w:displayText="študent externej formy doktorandského štúdia" w:value="študent externej formy doktorandského štúdia"/>
            <w:listItem w:displayText="zamestnanec" w:value="zamestnanec"/>
          </w:dropDownList>
        </w:sdtPr>
        <w:sdtEndPr/>
        <w:sdtContent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625621A9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p w14:paraId="1D56431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bookmarkStart w:id="5" w:name="_Hlk94868746"/>
      <w:r w:rsidRPr="00FF332F">
        <w:rPr>
          <w:rFonts w:ascii="Corbel" w:hAnsi="Corbel"/>
          <w:sz w:val="15"/>
          <w:szCs w:val="15"/>
        </w:rPr>
        <w:t xml:space="preserve">Súhlas: </w:t>
      </w:r>
    </w:p>
    <w:p w14:paraId="1159668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Čestne vyhlasujem, že všetky údaje uvedené v žiadosti sú pravdivé a som si plne vedomá/ý právnych následkov v prípade uvedenia nepravdivých údajov. Ďalej vyhlasujem, že som sa oboznámil/a s dokumentom zverejneným na webovom sídle https://uniba.sk/ochrana-osobnych-udajov/. </w:t>
      </w:r>
    </w:p>
    <w:p w14:paraId="2DBF55AF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Informácie v zmysle zákona č. 18/2018 Z. z. o ochrane osobných údajov a Nariadenia Európskeho parlamentu a Rady (EÚ) 2016/679 z 27. apríla 2016 o ochrane fyzických osôb pri spracúvaní osobných údajov a o voľnom pohybe takýchto údajov: </w:t>
      </w:r>
    </w:p>
    <w:p w14:paraId="2046F218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Prevádzkovateľ: Univerzita Komenského v Bratislave, Farmaceutická fakulta</w:t>
      </w:r>
    </w:p>
    <w:p w14:paraId="5CC23C30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Sídlo: Odbojárov 10, 832 32 Bratislava, SR</w:t>
      </w:r>
    </w:p>
    <w:p w14:paraId="228BE37E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IČO: 00397865</w:t>
      </w:r>
    </w:p>
    <w:p w14:paraId="6BA31B62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Kontaktné údaje zodpovednej osoby na UK: e-mail: dpo@uniba.sk</w:t>
      </w:r>
    </w:p>
    <w:p w14:paraId="6B5E6AC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Korešpondenčná adresa zodpovednej osoby na UK: zodpovedná osoba, Univerzita Komenského v Bratislave, Centrum informačných technológií UK, Šafárikovo námestie 6, P. O. BOX 440, 814 99 Bratislava 1, Slovenská republika.</w:t>
      </w:r>
    </w:p>
    <w:p w14:paraId="2033F90A" w14:textId="0FC32935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Účel: administrácia Vašej žiadosti o </w:t>
      </w:r>
      <w:r w:rsidR="00C2736E">
        <w:rPr>
          <w:rFonts w:ascii="Corbel" w:hAnsi="Corbel"/>
          <w:sz w:val="15"/>
          <w:szCs w:val="15"/>
        </w:rPr>
        <w:t>grant Vedeckej rady Farmaceutickej</w:t>
      </w:r>
      <w:r w:rsidRPr="00FF332F">
        <w:rPr>
          <w:rFonts w:ascii="Corbel" w:hAnsi="Corbel"/>
          <w:sz w:val="15"/>
          <w:szCs w:val="15"/>
        </w:rPr>
        <w:t xml:space="preserve"> fakulty UK (G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)</w:t>
      </w:r>
    </w:p>
    <w:p w14:paraId="04E5C1E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Právny základ: súhlas dotknutej osoby</w:t>
      </w:r>
    </w:p>
    <w:p w14:paraId="7D4BDF5A" w14:textId="5C62FE5A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Rozsah spracovania: Osobné údaje budú spracúvané v rozsahu, ktorý poskytnete v žiadosti o 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.</w:t>
      </w:r>
    </w:p>
    <w:p w14:paraId="170D9C73" w14:textId="77777777" w:rsidR="001A3ADF" w:rsidRDefault="001A3ADF" w:rsidP="005272BA">
      <w:pPr>
        <w:rPr>
          <w:rFonts w:ascii="Corbel" w:hAnsi="Corbel"/>
          <w:sz w:val="15"/>
          <w:szCs w:val="15"/>
        </w:rPr>
      </w:pPr>
    </w:p>
    <w:p w14:paraId="72CFC150" w14:textId="77777777" w:rsidR="001A3ADF" w:rsidRDefault="001A3ADF" w:rsidP="005272BA">
      <w:pPr>
        <w:rPr>
          <w:rFonts w:ascii="Corbel" w:hAnsi="Corbel"/>
          <w:sz w:val="15"/>
          <w:szCs w:val="15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1A3ADF" w14:paraId="595A9FF2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32C82D73" w14:textId="77777777" w:rsidR="001A3ADF" w:rsidRPr="00A84B5A" w:rsidRDefault="001A3ADF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lastRenderedPageBreak/>
              <w:drawing>
                <wp:inline distT="0" distB="0" distL="0" distR="0" wp14:anchorId="04B6FDAE" wp14:editId="7B2EABDD">
                  <wp:extent cx="612000" cy="612000"/>
                  <wp:effectExtent l="0" t="0" r="0" b="0"/>
                  <wp:docPr id="14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44845537" w14:textId="77777777" w:rsidR="001A3ADF" w:rsidRPr="00D925E0" w:rsidRDefault="001A3ADF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23C600EA" w14:textId="77777777" w:rsidR="001A3ADF" w:rsidRPr="00D925E0" w:rsidRDefault="001A3ADF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656264131"/>
                <w:placeholder>
                  <w:docPart w:val="0B06571855EC470B86C97C6D13E57A79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7E1DD3FE" w14:textId="77777777" w:rsidR="001A3ADF" w:rsidRPr="001A2E90" w:rsidRDefault="001A3ADF" w:rsidP="00495971">
            <w:pPr>
              <w:pStyle w:val="HlavickaODD"/>
              <w:ind w:left="0" w:firstLine="0"/>
            </w:pPr>
          </w:p>
        </w:tc>
      </w:tr>
    </w:tbl>
    <w:p w14:paraId="65E1693A" w14:textId="77777777" w:rsidR="001A3ADF" w:rsidRDefault="001A3ADF" w:rsidP="005272BA">
      <w:pPr>
        <w:rPr>
          <w:rFonts w:ascii="Corbel" w:hAnsi="Corbel"/>
          <w:sz w:val="15"/>
          <w:szCs w:val="15"/>
        </w:rPr>
      </w:pPr>
    </w:p>
    <w:p w14:paraId="62C4813F" w14:textId="489A6354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Doba spracovávania: Beriem na vedomie, že údaje môžu spracúvať len poverené osoby, ktoré sú povinné dodržiavať ustanovenia zákona č. 18/2018 Z. z. a že spracované údaje budú archivované a likvidované v súlade s platnými právnymi predpismi.</w:t>
      </w:r>
    </w:p>
    <w:p w14:paraId="279F29FA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Osobné údaje nebudú ďalej poskytnuté alebo sprístupnené tretím stranám a môžu byť zverejnené na webovom sídle FaF UK v rozsahu meno a priezvisko.</w:t>
      </w:r>
    </w:p>
    <w:p w14:paraId="201A185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Dotknutá osoba má v zmysle čl. 13 GDPR a/alebo § 19 zákona o ochrane osobných údajov najmä tieto práva: </w:t>
      </w:r>
    </w:p>
    <w:p w14:paraId="242578A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požadovať od prevádzkovateľa prístup k osobným údajom týkajúcim sa dotknutej osoby, </w:t>
      </w:r>
    </w:p>
    <w:p w14:paraId="4C91B851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opravu osobných údajov, </w:t>
      </w:r>
    </w:p>
    <w:p w14:paraId="0D58D09F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vymazanie osobných údajov, </w:t>
      </w:r>
    </w:p>
    <w:p w14:paraId="23482B65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obmedzenie spracúvania osobných údajov, </w:t>
      </w:r>
    </w:p>
    <w:p w14:paraId="22B58E0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namietať proti spracúvaniu osobných údajov, </w:t>
      </w:r>
    </w:p>
    <w:p w14:paraId="2A17195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prenosnosť osobných údajov, </w:t>
      </w:r>
    </w:p>
    <w:p w14:paraId="53349E56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- právo kedykoľvek odvolať svoj súhlas so spracúvaním osobných údajov, pričom odvolanie súhlasu nemá vplyv na zákonnosť spracúvania vychádzajúceho zo súhlasu pred jeho odvolaním,</w:t>
      </w:r>
    </w:p>
    <w:p w14:paraId="24AB20C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podať návrh na začatie konania podľa § 100 zákona o ochrane osobných údajov. </w:t>
      </w:r>
    </w:p>
    <w:p w14:paraId="5414924F" w14:textId="77777777" w:rsidR="005272BA" w:rsidRPr="00A51AC6" w:rsidRDefault="005272BA" w:rsidP="005272BA">
      <w:pPr>
        <w:rPr>
          <w:rFonts w:ascii="Corbel" w:hAnsi="Corbel"/>
          <w:sz w:val="16"/>
          <w:szCs w:val="16"/>
        </w:rPr>
      </w:pPr>
    </w:p>
    <w:p w14:paraId="343DC6C1" w14:textId="77777777" w:rsidR="005272BA" w:rsidRPr="00FF332F" w:rsidRDefault="005272BA" w:rsidP="005272BA">
      <w:pPr>
        <w:rPr>
          <w:rFonts w:ascii="Corbel" w:hAnsi="Corbel"/>
          <w:sz w:val="22"/>
          <w:szCs w:val="22"/>
        </w:rPr>
      </w:pPr>
      <w:r w:rsidRPr="00FF332F">
        <w:rPr>
          <w:rFonts w:ascii="Corbel" w:hAnsi="Corbel"/>
          <w:sz w:val="22"/>
          <w:szCs w:val="22"/>
        </w:rPr>
        <w:t>Potvrdzujem správnosť údajov v žiadosti a jej prílohách. Svojím podpisom tiež potvrdzujem, že som sa oboznámil/a s informáciami, ktoré sa týkajú spracúvania osobných údajov a týmto informáciám porozumel/a.</w:t>
      </w:r>
    </w:p>
    <w:p w14:paraId="40FE9CBA" w14:textId="77777777" w:rsidR="005272BA" w:rsidRPr="001A3ADF" w:rsidRDefault="005272BA" w:rsidP="005272BA">
      <w:pPr>
        <w:rPr>
          <w:rFonts w:ascii="Corbel" w:hAnsi="Corbel"/>
          <w:sz w:val="16"/>
          <w:szCs w:val="22"/>
        </w:rPr>
      </w:pPr>
    </w:p>
    <w:p w14:paraId="02CF5168" w14:textId="77777777" w:rsidR="005272BA" w:rsidRPr="001A3ADF" w:rsidRDefault="005272BA" w:rsidP="005272BA">
      <w:pPr>
        <w:rPr>
          <w:rFonts w:ascii="Corbel" w:hAnsi="Corbel"/>
          <w:sz w:val="16"/>
          <w:szCs w:val="22"/>
        </w:rPr>
      </w:pPr>
    </w:p>
    <w:p w14:paraId="6672C158" w14:textId="51C1198E" w:rsidR="005272BA" w:rsidRDefault="005272BA" w:rsidP="005272BA">
      <w:pPr>
        <w:rPr>
          <w:rFonts w:ascii="Corbel" w:hAnsi="Corbel"/>
          <w:sz w:val="22"/>
          <w:szCs w:val="22"/>
        </w:rPr>
      </w:pPr>
      <w:r w:rsidRPr="00DC5905">
        <w:rPr>
          <w:rFonts w:ascii="Corbel" w:hAnsi="Corbel"/>
          <w:sz w:val="22"/>
          <w:szCs w:val="22"/>
        </w:rPr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Podpis </w:t>
      </w:r>
      <w:bookmarkEnd w:id="5"/>
      <w:r>
        <w:rPr>
          <w:rFonts w:ascii="Corbel" w:hAnsi="Corbel"/>
          <w:sz w:val="22"/>
          <w:szCs w:val="22"/>
        </w:rPr>
        <w:t>zodpovedného riešiteľa</w:t>
      </w:r>
    </w:p>
    <w:p w14:paraId="7C67AF83" w14:textId="33108E4B" w:rsidR="005272BA" w:rsidRDefault="005272BA" w:rsidP="005272BA">
      <w:pPr>
        <w:jc w:val="center"/>
        <w:rPr>
          <w:rFonts w:ascii="Corbel" w:hAnsi="Corbel"/>
          <w:b/>
          <w:bCs/>
          <w:sz w:val="22"/>
          <w:szCs w:val="22"/>
        </w:rPr>
      </w:pPr>
    </w:p>
    <w:p w14:paraId="30C53132" w14:textId="77777777" w:rsidR="005272BA" w:rsidRPr="00657DA4" w:rsidRDefault="005272BA" w:rsidP="005272BA">
      <w:pPr>
        <w:jc w:val="center"/>
        <w:rPr>
          <w:rFonts w:ascii="Corbel" w:hAnsi="Corbel"/>
          <w:b/>
          <w:bCs/>
          <w:sz w:val="22"/>
          <w:szCs w:val="22"/>
        </w:rPr>
      </w:pPr>
      <w:r w:rsidRPr="00657DA4">
        <w:rPr>
          <w:rFonts w:ascii="Corbel" w:hAnsi="Corbel"/>
          <w:b/>
          <w:bCs/>
          <w:sz w:val="22"/>
          <w:szCs w:val="22"/>
        </w:rPr>
        <w:t>Údaje o spoluriešiteľoch</w:t>
      </w:r>
    </w:p>
    <w:p w14:paraId="65E8E461" w14:textId="4F66BA94" w:rsidR="005272BA" w:rsidRDefault="005272BA" w:rsidP="005272BA">
      <w:pPr>
        <w:rPr>
          <w:rFonts w:ascii="Corbel" w:hAnsi="Corbel"/>
          <w:sz w:val="22"/>
          <w:szCs w:val="22"/>
        </w:rPr>
      </w:pPr>
    </w:p>
    <w:p w14:paraId="328E3BB9" w14:textId="793B31F0" w:rsidR="005272BA" w:rsidRPr="00847CD8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Meno a priezvisko: </w:t>
      </w:r>
      <w:sdt>
        <w:sdtPr>
          <w:rPr>
            <w:rFonts w:ascii="Corbel" w:hAnsi="Corbel"/>
            <w:sz w:val="22"/>
            <w:szCs w:val="22"/>
          </w:rPr>
          <w:id w:val="673462833"/>
          <w:placeholder>
            <w:docPart w:val="F9BDCE5DB3FF466A9373533D6D672BEC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="00A61FF6">
        <w:rPr>
          <w:rFonts w:ascii="Corbel" w:hAnsi="Corbel"/>
          <w:sz w:val="22"/>
          <w:szCs w:val="22"/>
        </w:rPr>
        <w:t xml:space="preserve"> </w:t>
      </w:r>
      <w:r w:rsidRPr="00847CD8">
        <w:rPr>
          <w:rFonts w:ascii="Corbel" w:hAnsi="Corbel"/>
          <w:sz w:val="22"/>
          <w:szCs w:val="22"/>
        </w:rPr>
        <w:t>Titul:</w:t>
      </w:r>
      <w:r w:rsidR="00A61FF6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1133706740"/>
          <w:placeholder>
            <w:docPart w:val="6E38FB491CFE4FE8B8F9B69D2F5AD630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847CD8">
        <w:rPr>
          <w:rFonts w:ascii="Corbel" w:hAnsi="Corbel"/>
          <w:sz w:val="22"/>
          <w:szCs w:val="22"/>
        </w:rPr>
        <w:t xml:space="preserve"> </w:t>
      </w:r>
    </w:p>
    <w:p w14:paraId="159603EC" w14:textId="4314C012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>Vek k</w:t>
      </w:r>
      <w:r>
        <w:rPr>
          <w:rFonts w:ascii="Corbel" w:hAnsi="Corbel"/>
          <w:sz w:val="22"/>
          <w:szCs w:val="22"/>
        </w:rPr>
        <w:t>u</w:t>
      </w:r>
      <w:r w:rsidRPr="00847CD8">
        <w:rPr>
          <w:rFonts w:ascii="Corbel" w:hAnsi="Corbel"/>
          <w:sz w:val="22"/>
          <w:szCs w:val="22"/>
        </w:rPr>
        <w:t xml:space="preserve"> dňu </w:t>
      </w:r>
      <w:r>
        <w:rPr>
          <w:rFonts w:ascii="Corbel" w:hAnsi="Corbel"/>
          <w:sz w:val="22"/>
          <w:szCs w:val="22"/>
        </w:rPr>
        <w:t>uzávierky podania</w:t>
      </w:r>
      <w:r w:rsidRPr="00847CD8">
        <w:rPr>
          <w:rFonts w:ascii="Corbel" w:hAnsi="Corbel"/>
          <w:sz w:val="22"/>
          <w:szCs w:val="22"/>
        </w:rPr>
        <w:t xml:space="preserve"> žiadosti : </w:t>
      </w:r>
      <w:sdt>
        <w:sdtPr>
          <w:rPr>
            <w:rFonts w:ascii="Corbel" w:hAnsi="Corbel"/>
            <w:sz w:val="22"/>
            <w:szCs w:val="22"/>
          </w:rPr>
          <w:id w:val="-906216423"/>
          <w:placeholder>
            <w:docPart w:val="CB54147E144E4C9691EFFC0E88791D01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372134CD" w14:textId="77777777" w:rsidR="005272BA" w:rsidRPr="00847CD8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Pracovisko: </w:t>
      </w:r>
      <w:sdt>
        <w:sdtPr>
          <w:rPr>
            <w:rFonts w:ascii="Corbel" w:hAnsi="Corbel"/>
            <w:sz w:val="22"/>
            <w:szCs w:val="22"/>
          </w:rPr>
          <w:id w:val="-529258191"/>
          <w:placeholder>
            <w:docPart w:val="80C8B31B60C943DB8392F52E54FA8B15"/>
          </w:placeholder>
          <w:showingPlcHdr/>
          <w:dropDownList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dropDownList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0FF35B91" w14:textId="77777777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Pracovno-právne zaradenie : </w:t>
      </w:r>
      <w:sdt>
        <w:sdtPr>
          <w:rPr>
            <w:rFonts w:ascii="Corbel" w:hAnsi="Corbel"/>
            <w:sz w:val="22"/>
            <w:szCs w:val="22"/>
          </w:rPr>
          <w:id w:val="-2089911709"/>
          <w:placeholder>
            <w:docPart w:val="4B66A017901148818C91BDFCAC20AEC4"/>
          </w:placeholder>
          <w:showingPlcHdr/>
          <w:dropDownList>
            <w:listItem w:displayText="študent dennej formy doktorandského štúdia" w:value="študent dennej formy doktorandského štúdia"/>
            <w:listItem w:displayText="študent externej formy doktorandského štúdia" w:value="študent externej formy doktorandského štúdia"/>
            <w:listItem w:displayText="zamestnanec" w:value="zamestnanec"/>
          </w:dropDownList>
        </w:sdtPr>
        <w:sdtEndPr/>
        <w:sdtContent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060C7AE8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p w14:paraId="27D3D6B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Súhlas: </w:t>
      </w:r>
    </w:p>
    <w:p w14:paraId="04E132C7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Čestne vyhlasujem, že všetky údaje uvedené v žiadosti sú pravdivé a som si plne vedomá/ý právnych následkov v prípade uvedenia nepravdivých údajov. Ďalej vyhlasujem, že som sa oboznámil/a s dokumentom zverejneným na webovom sídle https://uniba.sk/ochrana-osobnych-udajov/. </w:t>
      </w:r>
    </w:p>
    <w:p w14:paraId="4E65BF47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Informácie v zmysle zákona č. 18/2018 Z. z. o ochrane osobných údajov a Nariadenia Európskeho parlamentu a Rady (EÚ) 2016/679 z 27. apríla 2016 o ochrane fyzických osôb pri spracúvaní osobných údajov a o voľnom pohybe takýchto údajov: </w:t>
      </w:r>
    </w:p>
    <w:p w14:paraId="3067EF78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Prevádzkovateľ: Univerzita Komenského v Bratislave, Farmaceutická fakulta</w:t>
      </w:r>
    </w:p>
    <w:p w14:paraId="1E5A9EEB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Sídlo: Odbojárov 10, 832 32 Bratislava, SR</w:t>
      </w:r>
    </w:p>
    <w:p w14:paraId="158F6C6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IČO: 00397865</w:t>
      </w:r>
    </w:p>
    <w:p w14:paraId="3A3F36EA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Kontaktné údaje zodpovednej osoby na UK: e-mail: dpo@uniba.sk</w:t>
      </w:r>
    </w:p>
    <w:p w14:paraId="262A7405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Korešpondenčná adresa zodpovednej osoby na UK: zodpovedná osoba, Univerzita Komenského v Bratislave, Centrum informačných technológií UK, Šafárikovo námestie 6, P. O. BOX 440, 814 99 Bratislava 1, Slovenská republika.</w:t>
      </w:r>
    </w:p>
    <w:p w14:paraId="45B1A275" w14:textId="676BBCE4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Účel: administrácia Vašej žiadosti o </w:t>
      </w:r>
      <w:r w:rsidR="00C2736E">
        <w:rPr>
          <w:rFonts w:ascii="Corbel" w:hAnsi="Corbel"/>
          <w:sz w:val="15"/>
          <w:szCs w:val="15"/>
        </w:rPr>
        <w:t>grant Vedeckej rady Farmaceutickej</w:t>
      </w:r>
      <w:r w:rsidRPr="00FF332F">
        <w:rPr>
          <w:rFonts w:ascii="Corbel" w:hAnsi="Corbel"/>
          <w:sz w:val="15"/>
          <w:szCs w:val="15"/>
        </w:rPr>
        <w:t xml:space="preserve"> fakulty UK (G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)</w:t>
      </w:r>
    </w:p>
    <w:p w14:paraId="4AB236A6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Právny základ: súhlas dotknutej osoby</w:t>
      </w:r>
    </w:p>
    <w:p w14:paraId="31E75778" w14:textId="27ED3BC2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Rozsah spracovania: Osobné údaje budú spracúvané v rozsahu, ktorý poskytnete v žiadosti o 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.</w:t>
      </w:r>
    </w:p>
    <w:p w14:paraId="13137648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Doba spracovávania: Beriem na vedomie, že údaje môžu spracúvať len poverené osoby, ktoré sú povinné dodržiavať ustanovenia zákona č. 18/2018 Z. z. a že spracované údaje budú archivované a likvidované v súlade s platnými právnymi predpismi.</w:t>
      </w:r>
    </w:p>
    <w:p w14:paraId="6CAD59E8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Osobné údaje nebudú ďalej poskytnuté alebo sprístupnené tretím stranám a môžu byť zverejnené na webovom sídle FaF UK v rozsahu meno a priezvisko.</w:t>
      </w:r>
    </w:p>
    <w:p w14:paraId="515F0A7F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Dotknutá osoba má v zmysle čl. 13 GDPR a/alebo § 19 zákona o ochrane osobných údajov najmä tieto práva: </w:t>
      </w:r>
    </w:p>
    <w:p w14:paraId="462295A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požadovať od prevádzkovateľa prístup k osobným údajom týkajúcim sa dotknutej osoby, </w:t>
      </w:r>
    </w:p>
    <w:p w14:paraId="37D440F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opravu osobných údajov, </w:t>
      </w:r>
    </w:p>
    <w:p w14:paraId="64CD5C5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vymazanie osobných údajov, </w:t>
      </w:r>
    </w:p>
    <w:p w14:paraId="355D0F56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obmedzenie spracúvania osobných údajov, </w:t>
      </w:r>
    </w:p>
    <w:p w14:paraId="4E222EE2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namietať proti spracúvaniu osobných údajov, </w:t>
      </w:r>
    </w:p>
    <w:p w14:paraId="106D6960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prenosnosť osobných údajov, </w:t>
      </w:r>
    </w:p>
    <w:p w14:paraId="5070301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- právo kedykoľvek odvolať svoj súhlas so spracúvaním osobných údajov, pričom odvolanie súhlasu nemá vplyv na zákonnosť spracúvania vychádzajúceho zo súhlasu pred jeho odvolaním,</w:t>
      </w:r>
    </w:p>
    <w:p w14:paraId="7AF290C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podať návrh na začatie konania podľa § 100 zákona o ochrane osobných údajov. </w:t>
      </w:r>
    </w:p>
    <w:p w14:paraId="46A88CF0" w14:textId="77777777" w:rsidR="005272BA" w:rsidRPr="00A51AC6" w:rsidRDefault="005272BA" w:rsidP="005272BA">
      <w:pPr>
        <w:rPr>
          <w:rFonts w:ascii="Corbel" w:hAnsi="Corbel"/>
          <w:sz w:val="16"/>
          <w:szCs w:val="16"/>
        </w:rPr>
      </w:pPr>
    </w:p>
    <w:p w14:paraId="4B33B604" w14:textId="77777777" w:rsidR="005272BA" w:rsidRPr="00FF332F" w:rsidRDefault="005272BA" w:rsidP="005272BA">
      <w:pPr>
        <w:rPr>
          <w:rFonts w:ascii="Corbel" w:hAnsi="Corbel"/>
          <w:sz w:val="22"/>
          <w:szCs w:val="22"/>
        </w:rPr>
      </w:pPr>
      <w:r w:rsidRPr="00FF332F">
        <w:rPr>
          <w:rFonts w:ascii="Corbel" w:hAnsi="Corbel"/>
          <w:sz w:val="22"/>
          <w:szCs w:val="22"/>
        </w:rPr>
        <w:t>Potvrdzujem správnosť údajov v žiadosti a jej prílohách. Svojím podpisom tiež potvrdzujem, že som sa oboznámil/a s informáciami, ktoré sa týkajú spracúvania osobných údajov a týmto informáciám porozumel/a.</w:t>
      </w:r>
    </w:p>
    <w:p w14:paraId="19DAA7B3" w14:textId="77777777" w:rsidR="005272BA" w:rsidRPr="001A3ADF" w:rsidRDefault="005272BA" w:rsidP="005272BA">
      <w:pPr>
        <w:rPr>
          <w:rFonts w:ascii="Corbel" w:hAnsi="Corbel"/>
          <w:sz w:val="16"/>
          <w:szCs w:val="22"/>
        </w:rPr>
      </w:pPr>
    </w:p>
    <w:p w14:paraId="7460353F" w14:textId="77777777" w:rsidR="005272BA" w:rsidRPr="001A3ADF" w:rsidRDefault="005272BA" w:rsidP="005272BA">
      <w:pPr>
        <w:rPr>
          <w:rFonts w:ascii="Corbel" w:hAnsi="Corbel"/>
          <w:sz w:val="16"/>
          <w:szCs w:val="22"/>
        </w:rPr>
      </w:pPr>
    </w:p>
    <w:p w14:paraId="29E7AD12" w14:textId="77777777" w:rsidR="005272BA" w:rsidRDefault="005272BA" w:rsidP="005272BA">
      <w:pPr>
        <w:rPr>
          <w:rFonts w:ascii="Corbel" w:hAnsi="Corbel"/>
          <w:sz w:val="22"/>
          <w:szCs w:val="22"/>
        </w:rPr>
      </w:pPr>
      <w:r w:rsidRPr="00DC5905">
        <w:rPr>
          <w:rFonts w:ascii="Corbel" w:hAnsi="Corbel"/>
          <w:sz w:val="22"/>
          <w:szCs w:val="22"/>
        </w:rPr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Podpis </w:t>
      </w:r>
      <w:r>
        <w:rPr>
          <w:rFonts w:ascii="Corbel" w:hAnsi="Corbel"/>
          <w:sz w:val="22"/>
          <w:szCs w:val="22"/>
        </w:rPr>
        <w:t>spoluriešiteľa</w:t>
      </w:r>
    </w:p>
    <w:p w14:paraId="37E756B1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1A3ADF" w14:paraId="2E3F42A1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22B0C193" w14:textId="77777777" w:rsidR="001A3ADF" w:rsidRPr="00A84B5A" w:rsidRDefault="001A3ADF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lastRenderedPageBreak/>
              <w:drawing>
                <wp:inline distT="0" distB="0" distL="0" distR="0" wp14:anchorId="4BEBD8C1" wp14:editId="31E73BC8">
                  <wp:extent cx="612000" cy="612000"/>
                  <wp:effectExtent l="0" t="0" r="0" b="0"/>
                  <wp:docPr id="15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71FEEC7B" w14:textId="77777777" w:rsidR="001A3ADF" w:rsidRPr="00D925E0" w:rsidRDefault="001A3ADF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5BC320D8" w14:textId="77777777" w:rsidR="001A3ADF" w:rsidRPr="00D925E0" w:rsidRDefault="001A3ADF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132756570"/>
                <w:placeholder>
                  <w:docPart w:val="9F1B54F241D540338216DCE7C28FC338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67CFE98A" w14:textId="77777777" w:rsidR="001A3ADF" w:rsidRPr="001A2E90" w:rsidRDefault="001A3ADF" w:rsidP="00495971">
            <w:pPr>
              <w:pStyle w:val="HlavickaODD"/>
              <w:ind w:left="0" w:firstLine="0"/>
            </w:pPr>
          </w:p>
        </w:tc>
      </w:tr>
    </w:tbl>
    <w:p w14:paraId="2AD1B077" w14:textId="629086A0" w:rsidR="005272BA" w:rsidRPr="00847CD8" w:rsidRDefault="005272BA" w:rsidP="005272BA">
      <w:pPr>
        <w:rPr>
          <w:rFonts w:ascii="Corbel" w:hAnsi="Corbel"/>
          <w:sz w:val="22"/>
          <w:szCs w:val="22"/>
        </w:rPr>
      </w:pPr>
      <w:bookmarkStart w:id="6" w:name="_Hlk95233562"/>
      <w:r w:rsidRPr="00847CD8">
        <w:rPr>
          <w:rFonts w:ascii="Corbel" w:hAnsi="Corbel"/>
          <w:sz w:val="22"/>
          <w:szCs w:val="22"/>
        </w:rPr>
        <w:t xml:space="preserve">Meno a priezvisko: </w:t>
      </w:r>
      <w:sdt>
        <w:sdtPr>
          <w:rPr>
            <w:rFonts w:ascii="Corbel" w:hAnsi="Corbel"/>
            <w:sz w:val="22"/>
            <w:szCs w:val="22"/>
          </w:rPr>
          <w:id w:val="1968691897"/>
          <w:placeholder>
            <w:docPart w:val="41DF0FEAD39F4784B61F0FFFEFE70866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="00A61FF6">
        <w:rPr>
          <w:rFonts w:ascii="Corbel" w:hAnsi="Corbel"/>
          <w:sz w:val="22"/>
          <w:szCs w:val="22"/>
        </w:rPr>
        <w:t xml:space="preserve"> </w:t>
      </w:r>
      <w:r w:rsidRPr="00847CD8">
        <w:rPr>
          <w:rFonts w:ascii="Corbel" w:hAnsi="Corbel"/>
          <w:sz w:val="22"/>
          <w:szCs w:val="22"/>
        </w:rPr>
        <w:t>Titul:</w:t>
      </w:r>
      <w:r w:rsidR="00A61FF6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1664747920"/>
          <w:placeholder>
            <w:docPart w:val="664881D06EA94138976EE7D562B5F8A6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847CD8">
        <w:rPr>
          <w:rFonts w:ascii="Corbel" w:hAnsi="Corbel"/>
          <w:sz w:val="22"/>
          <w:szCs w:val="22"/>
        </w:rPr>
        <w:t xml:space="preserve"> </w:t>
      </w:r>
    </w:p>
    <w:p w14:paraId="496B96C1" w14:textId="1D120B5B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>Vek k</w:t>
      </w:r>
      <w:r>
        <w:rPr>
          <w:rFonts w:ascii="Corbel" w:hAnsi="Corbel"/>
          <w:sz w:val="22"/>
          <w:szCs w:val="22"/>
        </w:rPr>
        <w:t>u</w:t>
      </w:r>
      <w:r w:rsidRPr="00847CD8">
        <w:rPr>
          <w:rFonts w:ascii="Corbel" w:hAnsi="Corbel"/>
          <w:sz w:val="22"/>
          <w:szCs w:val="22"/>
        </w:rPr>
        <w:t xml:space="preserve"> dňu </w:t>
      </w:r>
      <w:r>
        <w:rPr>
          <w:rFonts w:ascii="Corbel" w:hAnsi="Corbel"/>
          <w:sz w:val="22"/>
          <w:szCs w:val="22"/>
        </w:rPr>
        <w:t>uzávierky podania</w:t>
      </w:r>
      <w:r w:rsidRPr="00847CD8">
        <w:rPr>
          <w:rFonts w:ascii="Corbel" w:hAnsi="Corbel"/>
          <w:sz w:val="22"/>
          <w:szCs w:val="22"/>
        </w:rPr>
        <w:t xml:space="preserve"> žiadosti : </w:t>
      </w:r>
      <w:sdt>
        <w:sdtPr>
          <w:rPr>
            <w:rFonts w:ascii="Corbel" w:hAnsi="Corbel"/>
            <w:sz w:val="22"/>
            <w:szCs w:val="22"/>
          </w:rPr>
          <w:id w:val="486289303"/>
          <w:placeholder>
            <w:docPart w:val="64B7F9B5101542758D9337EA88D5F496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3F833591" w14:textId="77777777" w:rsidR="005272BA" w:rsidRPr="00847CD8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Pracovisko: </w:t>
      </w:r>
      <w:sdt>
        <w:sdtPr>
          <w:rPr>
            <w:rFonts w:ascii="Corbel" w:hAnsi="Corbel"/>
            <w:sz w:val="22"/>
            <w:szCs w:val="22"/>
          </w:rPr>
          <w:id w:val="222723812"/>
          <w:placeholder>
            <w:docPart w:val="09A2B2467C7F47FB964F2520E31B4617"/>
          </w:placeholder>
          <w:showingPlcHdr/>
          <w:dropDownList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dropDownList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27AAD225" w14:textId="77777777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Pracovno-právne zaradenie : </w:t>
      </w:r>
      <w:sdt>
        <w:sdtPr>
          <w:rPr>
            <w:rFonts w:ascii="Corbel" w:hAnsi="Corbel"/>
            <w:sz w:val="22"/>
            <w:szCs w:val="22"/>
          </w:rPr>
          <w:id w:val="1570846233"/>
          <w:placeholder>
            <w:docPart w:val="637AAA2DE3F744E887400D798B36ABBC"/>
          </w:placeholder>
          <w:showingPlcHdr/>
          <w:dropDownList>
            <w:listItem w:displayText="študent dennej formy doktorandského štúdia" w:value="študent dennej formy doktorandského štúdia"/>
            <w:listItem w:displayText="študent externej formy doktorandského štúdia" w:value="študent externej formy doktorandského štúdia"/>
            <w:listItem w:displayText="zamestnanec" w:value="zamestnanec"/>
          </w:dropDownList>
        </w:sdtPr>
        <w:sdtEndPr/>
        <w:sdtContent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5F4CA071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p w14:paraId="19B40870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Súhlas: </w:t>
      </w:r>
    </w:p>
    <w:p w14:paraId="2AB46E0E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Čestne vyhlasujem, že všetky údaje uvedené v žiadosti sú pravdivé a som si plne vedomá/ý právnych následkov v prípade uvedenia nepravdivých údajov. Ďalej vyhlasujem, že som sa oboznámil/a s dokumentom zverejneným na webovom sídle https://uniba.sk/ochrana-osobnych-udajov/. </w:t>
      </w:r>
    </w:p>
    <w:p w14:paraId="66EEDFDB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Informácie v zmysle zákona č. 18/2018 Z. z. o ochrane osobných údajov a Nariadenia Európskeho parlamentu a Rady (EÚ) 2016/679 z 27. apríla 2016 o ochrane fyzických osôb pri spracúvaní osobných údajov a o voľnom pohybe takýchto údajov: </w:t>
      </w:r>
    </w:p>
    <w:p w14:paraId="750ECD6A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Prevádzkovateľ: Univerzita Komenského v Bratislave, Farmaceutická fakulta</w:t>
      </w:r>
    </w:p>
    <w:p w14:paraId="53EB5B2F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Sídlo: Odbojárov 10, 832 32 Bratislava, SR</w:t>
      </w:r>
    </w:p>
    <w:p w14:paraId="071607B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IČO: 00397865</w:t>
      </w:r>
    </w:p>
    <w:p w14:paraId="7332078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Kontaktné údaje zodpovednej osoby na UK: e-mail: dpo@uniba.sk</w:t>
      </w:r>
    </w:p>
    <w:p w14:paraId="615804BC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Korešpondenčná adresa zodpovednej osoby na UK: zodpovedná osoba, Univerzita Komenského v Bratislave, Centrum informačných technológií UK, Šafárikovo námestie 6, P. O. BOX 440, 814 99 Bratislava 1, Slovenská republika.</w:t>
      </w:r>
    </w:p>
    <w:p w14:paraId="08BA84C8" w14:textId="34EEDA84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Účel: administrácia Vašej žiadosti o </w:t>
      </w:r>
      <w:r w:rsidR="00C2736E">
        <w:rPr>
          <w:rFonts w:ascii="Corbel" w:hAnsi="Corbel"/>
          <w:sz w:val="15"/>
          <w:szCs w:val="15"/>
        </w:rPr>
        <w:t>grant Vedeckej rady Farmaceutickej</w:t>
      </w:r>
      <w:r w:rsidRPr="00FF332F">
        <w:rPr>
          <w:rFonts w:ascii="Corbel" w:hAnsi="Corbel"/>
          <w:sz w:val="15"/>
          <w:szCs w:val="15"/>
        </w:rPr>
        <w:t xml:space="preserve"> fakulty UK (G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)</w:t>
      </w:r>
    </w:p>
    <w:p w14:paraId="76849005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Právny základ: súhlas dotknutej osoby</w:t>
      </w:r>
    </w:p>
    <w:p w14:paraId="569605D4" w14:textId="02890076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Rozsah spracovania: Osobné údaje budú spracúvané v rozsahu, ktorý poskytnete v žiadosti o 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.</w:t>
      </w:r>
    </w:p>
    <w:p w14:paraId="546A7327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Doba spracovávania: Beriem na vedomie, že údaje môžu spracúvať len poverené osoby, ktoré sú povinné dodržiavať ustanovenia zákona č. 18/2018 Z. z. a že spracované údaje budú archivované a likvidované v súlade s platnými právnymi predpismi.</w:t>
      </w:r>
    </w:p>
    <w:p w14:paraId="12D0708B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Osobné údaje nebudú ďalej poskytnuté alebo sprístupnené tretím stranám a môžu byť zverejnené na webovom sídle FaF UK v rozsahu meno a priezvisko.</w:t>
      </w:r>
    </w:p>
    <w:p w14:paraId="617A420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Dotknutá osoba má v zmysle čl. 13 GDPR a/alebo § 19 zákona o ochrane osobných údajov najmä tieto práva: </w:t>
      </w:r>
    </w:p>
    <w:p w14:paraId="2A434BC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požadovať od prevádzkovateľa prístup k osobným údajom týkajúcim sa dotknutej osoby, </w:t>
      </w:r>
    </w:p>
    <w:p w14:paraId="72BFC1B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opravu osobných údajov, </w:t>
      </w:r>
    </w:p>
    <w:p w14:paraId="4177D6A2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vymazanie osobných údajov, </w:t>
      </w:r>
    </w:p>
    <w:p w14:paraId="2D71EB94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obmedzenie spracúvania osobných údajov, </w:t>
      </w:r>
    </w:p>
    <w:p w14:paraId="066767BB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namietať proti spracúvaniu osobných údajov, </w:t>
      </w:r>
    </w:p>
    <w:p w14:paraId="4803380A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prenosnosť osobných údajov, </w:t>
      </w:r>
    </w:p>
    <w:p w14:paraId="3E89BFEF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- právo kedykoľvek odvolať svoj súhlas so spracúvaním osobných údajov, pričom odvolanie súhlasu nemá vplyv na zákonnosť spracúvania vychádzajúceho zo súhlasu pred jeho odvolaním,</w:t>
      </w:r>
    </w:p>
    <w:p w14:paraId="459507AB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podať návrh na začatie konania podľa § 100 zákona o ochrane osobných údajov. </w:t>
      </w:r>
    </w:p>
    <w:p w14:paraId="01540EC8" w14:textId="77777777" w:rsidR="005272BA" w:rsidRPr="00A51AC6" w:rsidRDefault="005272BA" w:rsidP="005272BA">
      <w:pPr>
        <w:rPr>
          <w:rFonts w:ascii="Corbel" w:hAnsi="Corbel"/>
          <w:sz w:val="16"/>
          <w:szCs w:val="16"/>
        </w:rPr>
      </w:pPr>
    </w:p>
    <w:p w14:paraId="10C7B21A" w14:textId="77777777" w:rsidR="005272BA" w:rsidRPr="00FF332F" w:rsidRDefault="005272BA" w:rsidP="005272BA">
      <w:pPr>
        <w:rPr>
          <w:rFonts w:ascii="Corbel" w:hAnsi="Corbel"/>
          <w:sz w:val="22"/>
          <w:szCs w:val="22"/>
        </w:rPr>
      </w:pPr>
      <w:r w:rsidRPr="00FF332F">
        <w:rPr>
          <w:rFonts w:ascii="Corbel" w:hAnsi="Corbel"/>
          <w:sz w:val="22"/>
          <w:szCs w:val="22"/>
        </w:rPr>
        <w:t>Potvrdzujem správnosť údajov v žiadosti a jej prílohách. Svojím podpisom tiež potvrdzujem, že som sa oboznámil/a s informáciami, ktoré sa týkajú spracúvania osobných údajov a týmto informáciám porozumel/a.</w:t>
      </w:r>
    </w:p>
    <w:p w14:paraId="58083FB3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p w14:paraId="4F809A78" w14:textId="77777777" w:rsidR="005272BA" w:rsidRPr="00DC5905" w:rsidRDefault="005272BA" w:rsidP="005272BA">
      <w:pPr>
        <w:rPr>
          <w:rFonts w:ascii="Corbel" w:hAnsi="Corbel"/>
          <w:sz w:val="22"/>
          <w:szCs w:val="22"/>
        </w:rPr>
      </w:pPr>
    </w:p>
    <w:p w14:paraId="13B2C710" w14:textId="77777777" w:rsidR="005272BA" w:rsidRDefault="005272BA" w:rsidP="005272BA">
      <w:pPr>
        <w:rPr>
          <w:rFonts w:ascii="Corbel" w:hAnsi="Corbel"/>
          <w:sz w:val="22"/>
          <w:szCs w:val="22"/>
        </w:rPr>
      </w:pPr>
      <w:r w:rsidRPr="00DC5905">
        <w:rPr>
          <w:rFonts w:ascii="Corbel" w:hAnsi="Corbel"/>
          <w:sz w:val="22"/>
          <w:szCs w:val="22"/>
        </w:rPr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Podpis </w:t>
      </w:r>
      <w:r>
        <w:rPr>
          <w:rFonts w:ascii="Corbel" w:hAnsi="Corbel"/>
          <w:sz w:val="22"/>
          <w:szCs w:val="22"/>
        </w:rPr>
        <w:t>spoluriešiteľa</w:t>
      </w:r>
    </w:p>
    <w:bookmarkEnd w:id="6"/>
    <w:p w14:paraId="4C8B5FA4" w14:textId="43CEACC7" w:rsidR="005272BA" w:rsidRDefault="005272BA" w:rsidP="005272BA">
      <w:pPr>
        <w:ind w:left="-5" w:right="48"/>
      </w:pPr>
    </w:p>
    <w:p w14:paraId="6AC737DD" w14:textId="77B716DD" w:rsidR="005272BA" w:rsidRDefault="005272BA" w:rsidP="005272BA">
      <w:pPr>
        <w:ind w:left="-5" w:right="48"/>
      </w:pPr>
    </w:p>
    <w:p w14:paraId="35F162B0" w14:textId="7F3357CB" w:rsidR="005272BA" w:rsidRPr="00847CD8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Meno a priezvisko: </w:t>
      </w:r>
      <w:sdt>
        <w:sdtPr>
          <w:rPr>
            <w:rFonts w:ascii="Corbel" w:hAnsi="Corbel"/>
            <w:sz w:val="22"/>
            <w:szCs w:val="22"/>
          </w:rPr>
          <w:id w:val="-1459713569"/>
          <w:placeholder>
            <w:docPart w:val="DF8CEB8CFDFA43DEB74787C5F6A3D303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="00A61FF6">
        <w:rPr>
          <w:rFonts w:ascii="Corbel" w:hAnsi="Corbel"/>
          <w:sz w:val="22"/>
          <w:szCs w:val="22"/>
        </w:rPr>
        <w:t xml:space="preserve"> </w:t>
      </w:r>
      <w:r w:rsidRPr="00847CD8">
        <w:rPr>
          <w:rFonts w:ascii="Corbel" w:hAnsi="Corbel"/>
          <w:sz w:val="22"/>
          <w:szCs w:val="22"/>
        </w:rPr>
        <w:t>Titul:</w:t>
      </w:r>
      <w:r w:rsidR="00A61FF6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1996861614"/>
          <w:placeholder>
            <w:docPart w:val="5AE87EF7924F415598A911778429CF97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847CD8">
        <w:rPr>
          <w:rFonts w:ascii="Corbel" w:hAnsi="Corbel"/>
          <w:sz w:val="22"/>
          <w:szCs w:val="22"/>
        </w:rPr>
        <w:t xml:space="preserve"> </w:t>
      </w:r>
    </w:p>
    <w:p w14:paraId="0863DC8C" w14:textId="7C48AD25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>Vek k</w:t>
      </w:r>
      <w:r>
        <w:rPr>
          <w:rFonts w:ascii="Corbel" w:hAnsi="Corbel"/>
          <w:sz w:val="22"/>
          <w:szCs w:val="22"/>
        </w:rPr>
        <w:t>u</w:t>
      </w:r>
      <w:r w:rsidRPr="00847CD8">
        <w:rPr>
          <w:rFonts w:ascii="Corbel" w:hAnsi="Corbel"/>
          <w:sz w:val="22"/>
          <w:szCs w:val="22"/>
        </w:rPr>
        <w:t xml:space="preserve"> dňu </w:t>
      </w:r>
      <w:r>
        <w:rPr>
          <w:rFonts w:ascii="Corbel" w:hAnsi="Corbel"/>
          <w:sz w:val="22"/>
          <w:szCs w:val="22"/>
        </w:rPr>
        <w:t>uzávierky podania</w:t>
      </w:r>
      <w:r w:rsidRPr="00847CD8">
        <w:rPr>
          <w:rFonts w:ascii="Corbel" w:hAnsi="Corbel"/>
          <w:sz w:val="22"/>
          <w:szCs w:val="22"/>
        </w:rPr>
        <w:t xml:space="preserve"> žiadosti : </w:t>
      </w:r>
      <w:sdt>
        <w:sdtPr>
          <w:rPr>
            <w:rFonts w:ascii="Corbel" w:hAnsi="Corbel"/>
            <w:sz w:val="22"/>
            <w:szCs w:val="22"/>
          </w:rPr>
          <w:id w:val="1394467223"/>
          <w:placeholder>
            <w:docPart w:val="86156E91A2FD49B6B44E4C185F3290B2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7A109BD5" w14:textId="77777777" w:rsidR="005272BA" w:rsidRPr="00847CD8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Pracovisko: </w:t>
      </w:r>
      <w:sdt>
        <w:sdtPr>
          <w:rPr>
            <w:rFonts w:ascii="Corbel" w:hAnsi="Corbel"/>
            <w:sz w:val="22"/>
            <w:szCs w:val="22"/>
          </w:rPr>
          <w:id w:val="-678267242"/>
          <w:placeholder>
            <w:docPart w:val="D428B1D2F8E14A2A84F81CF2FC4490AE"/>
          </w:placeholder>
          <w:showingPlcHdr/>
          <w:dropDownList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dropDownList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6A372453" w14:textId="77777777" w:rsidR="005272BA" w:rsidRDefault="005272BA" w:rsidP="005272BA">
      <w:pPr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Pracovno-právne zaradenie : </w:t>
      </w:r>
      <w:sdt>
        <w:sdtPr>
          <w:rPr>
            <w:rFonts w:ascii="Corbel" w:hAnsi="Corbel"/>
            <w:sz w:val="22"/>
            <w:szCs w:val="22"/>
          </w:rPr>
          <w:id w:val="-1488623821"/>
          <w:placeholder>
            <w:docPart w:val="DAB71162018743E3A25A4F399EE189F2"/>
          </w:placeholder>
          <w:showingPlcHdr/>
          <w:dropDownList>
            <w:listItem w:displayText="študent dennej formy doktorandského štúdia" w:value="študent dennej formy doktorandského štúdia"/>
            <w:listItem w:displayText="študent externej formy doktorandského štúdia" w:value="študent externej formy doktorandského štúdia"/>
            <w:listItem w:displayText="zamestnanec" w:value="zamestnanec"/>
          </w:dropDownList>
        </w:sdtPr>
        <w:sdtEndPr/>
        <w:sdtContent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60797E5C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p w14:paraId="2FF17314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Súhlas: </w:t>
      </w:r>
    </w:p>
    <w:p w14:paraId="5CD89012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Čestne vyhlasujem, že všetky údaje uvedené v žiadosti sú pravdivé a som si plne vedomá/ý právnych následkov v prípade uvedenia nepravdivých údajov. Ďalej vyhlasujem, že som sa oboznámil/a s dokumentom zverejneným na webovom sídle https://uniba.sk/ochrana-osobnych-udajov/. </w:t>
      </w:r>
    </w:p>
    <w:p w14:paraId="7B1BD927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Informácie v zmysle zákona č. 18/2018 Z. z. o ochrane osobných údajov a Nariadenia Európskeho parlamentu a Rady (EÚ) 2016/679 z 27. apríla 2016 o ochrane fyzických osôb pri spracúvaní osobných údajov a o voľnom pohybe takýchto údajov: </w:t>
      </w:r>
    </w:p>
    <w:p w14:paraId="7666AC78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Prevádzkovateľ: Univerzita Komenského v Bratislave, Farmaceutická fakulta</w:t>
      </w:r>
    </w:p>
    <w:p w14:paraId="5BF368CF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Sídlo: Odbojárov 10, 832 32 Bratislava, SR</w:t>
      </w:r>
    </w:p>
    <w:p w14:paraId="2408B8B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IČO: 00397865</w:t>
      </w:r>
    </w:p>
    <w:p w14:paraId="7DA35DC8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Kontaktné údaje zodpovednej osoby na UK: e-mail: dpo@uniba.sk</w:t>
      </w:r>
    </w:p>
    <w:p w14:paraId="7F51B3EB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Korešpondenčná adresa zodpovednej osoby na UK: zodpovedná osoba, Univerzita Komenského v Bratislave, Centrum informačných technológií UK, Šafárikovo námestie 6, P. O. BOX 440, 814 99 Bratislava 1, Slovenská republika.</w:t>
      </w:r>
    </w:p>
    <w:p w14:paraId="7C703EB8" w14:textId="499BEA74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Účel: administrácia Vašej žiadosti o </w:t>
      </w:r>
      <w:r w:rsidR="00C2736E">
        <w:rPr>
          <w:rFonts w:ascii="Corbel" w:hAnsi="Corbel"/>
          <w:sz w:val="15"/>
          <w:szCs w:val="15"/>
        </w:rPr>
        <w:t>grant Vedeckej rady Farmaceutickej</w:t>
      </w:r>
      <w:r w:rsidRPr="00FF332F">
        <w:rPr>
          <w:rFonts w:ascii="Corbel" w:hAnsi="Corbel"/>
          <w:sz w:val="15"/>
          <w:szCs w:val="15"/>
        </w:rPr>
        <w:t xml:space="preserve"> fakulty UK (G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)</w:t>
      </w:r>
    </w:p>
    <w:p w14:paraId="79231EE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Právny základ: súhlas dotknutej osoby</w:t>
      </w:r>
    </w:p>
    <w:p w14:paraId="5364E905" w14:textId="128689FC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Rozsah spracovania: Osobné údaje budú spracúvané v rozsahu, ktorý poskytnete v žiadosti o G</w:t>
      </w:r>
      <w:r w:rsidR="00C2736E">
        <w:rPr>
          <w:rFonts w:ascii="Corbel" w:hAnsi="Corbel"/>
          <w:sz w:val="15"/>
          <w:szCs w:val="15"/>
        </w:rPr>
        <w:t>rant VR FaF UK</w:t>
      </w:r>
      <w:r w:rsidRPr="00FF332F">
        <w:rPr>
          <w:rFonts w:ascii="Corbel" w:hAnsi="Corbel"/>
          <w:sz w:val="15"/>
          <w:szCs w:val="15"/>
        </w:rPr>
        <w:t>.</w:t>
      </w:r>
    </w:p>
    <w:p w14:paraId="4F3CFF87" w14:textId="77777777" w:rsidR="001A3ADF" w:rsidRDefault="001A3ADF" w:rsidP="005272BA">
      <w:pPr>
        <w:rPr>
          <w:rFonts w:ascii="Corbel" w:hAnsi="Corbel"/>
          <w:sz w:val="15"/>
          <w:szCs w:val="15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1A3ADF" w14:paraId="524AEDF5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10B724F4" w14:textId="77777777" w:rsidR="001A3ADF" w:rsidRPr="00A84B5A" w:rsidRDefault="001A3ADF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lastRenderedPageBreak/>
              <w:drawing>
                <wp:inline distT="0" distB="0" distL="0" distR="0" wp14:anchorId="1F97A679" wp14:editId="17DA3AF7">
                  <wp:extent cx="612000" cy="612000"/>
                  <wp:effectExtent l="0" t="0" r="0" b="0"/>
                  <wp:docPr id="16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5D114FDF" w14:textId="77777777" w:rsidR="001A3ADF" w:rsidRPr="00D925E0" w:rsidRDefault="001A3ADF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7C3216CB" w14:textId="77777777" w:rsidR="001A3ADF" w:rsidRPr="00D925E0" w:rsidRDefault="001A3ADF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1118560305"/>
                <w:placeholder>
                  <w:docPart w:val="A9B9783A800844C1B620C1BBAAB046A5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28A16275" w14:textId="77777777" w:rsidR="001A3ADF" w:rsidRPr="001A2E90" w:rsidRDefault="001A3ADF" w:rsidP="00495971">
            <w:pPr>
              <w:pStyle w:val="HlavickaODD"/>
              <w:ind w:left="0" w:firstLine="0"/>
            </w:pPr>
          </w:p>
        </w:tc>
      </w:tr>
    </w:tbl>
    <w:p w14:paraId="1350E45E" w14:textId="77777777" w:rsidR="001A3ADF" w:rsidRDefault="001A3ADF" w:rsidP="005272BA">
      <w:pPr>
        <w:rPr>
          <w:rFonts w:ascii="Corbel" w:hAnsi="Corbel"/>
          <w:sz w:val="15"/>
          <w:szCs w:val="15"/>
        </w:rPr>
      </w:pPr>
    </w:p>
    <w:p w14:paraId="614C36B6" w14:textId="689ABCFB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Doba spracovávania: Beriem na vedomie, že údaje môžu spracúvať len poverené osoby, ktoré sú povinné dodržiavať ustanovenia zákona č. 18/2018 Z. z. a že spracované údaje budú archivované a likvidované v súlade s platnými právnymi predpismi.</w:t>
      </w:r>
    </w:p>
    <w:p w14:paraId="43DBD269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Osobné údaje nebudú ďalej poskytnuté alebo sprístupnené tretím stranám a môžu byť zverejnené na webovom sídle FaF UK v rozsahu meno a priezvisko.</w:t>
      </w:r>
    </w:p>
    <w:p w14:paraId="6323EE5E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Dotknutá osoba má v zmysle čl. 13 GDPR a/alebo § 19 zákona o ochrane osobných údajov najmä tieto práva: </w:t>
      </w:r>
    </w:p>
    <w:p w14:paraId="747C7F63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požadovať od prevádzkovateľa prístup k osobným údajom týkajúcim sa dotknutej osoby, </w:t>
      </w:r>
    </w:p>
    <w:p w14:paraId="672FE0B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opravu osobných údajov, </w:t>
      </w:r>
    </w:p>
    <w:p w14:paraId="32CDA287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vymazanie osobných údajov, </w:t>
      </w:r>
    </w:p>
    <w:p w14:paraId="15E0F627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obmedzenie spracúvania osobných údajov, </w:t>
      </w:r>
    </w:p>
    <w:p w14:paraId="724FF93A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namietať proti spracúvaniu osobných údajov, </w:t>
      </w:r>
    </w:p>
    <w:p w14:paraId="011915B8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na prenosnosť osobných údajov, </w:t>
      </w:r>
    </w:p>
    <w:p w14:paraId="3A62D9D5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>- právo kedykoľvek odvolať svoj súhlas so spracúvaním osobných údajov, pričom odvolanie súhlasu nemá vplyv na zákonnosť spracúvania vychádzajúceho zo súhlasu pred jeho odvolaním,</w:t>
      </w:r>
    </w:p>
    <w:p w14:paraId="7D4B9DBD" w14:textId="77777777" w:rsidR="005272BA" w:rsidRPr="00FF332F" w:rsidRDefault="005272BA" w:rsidP="005272BA">
      <w:pPr>
        <w:rPr>
          <w:rFonts w:ascii="Corbel" w:hAnsi="Corbel"/>
          <w:sz w:val="15"/>
          <w:szCs w:val="15"/>
        </w:rPr>
      </w:pPr>
      <w:r w:rsidRPr="00FF332F">
        <w:rPr>
          <w:rFonts w:ascii="Corbel" w:hAnsi="Corbel"/>
          <w:sz w:val="15"/>
          <w:szCs w:val="15"/>
        </w:rPr>
        <w:t xml:space="preserve">- právo podať návrh na začatie konania podľa § 100 zákona o ochrane osobných údajov. </w:t>
      </w:r>
    </w:p>
    <w:p w14:paraId="58EF4D66" w14:textId="77777777" w:rsidR="005272BA" w:rsidRPr="00A51AC6" w:rsidRDefault="005272BA" w:rsidP="005272BA">
      <w:pPr>
        <w:rPr>
          <w:rFonts w:ascii="Corbel" w:hAnsi="Corbel"/>
          <w:sz w:val="16"/>
          <w:szCs w:val="16"/>
        </w:rPr>
      </w:pPr>
    </w:p>
    <w:p w14:paraId="6F793810" w14:textId="77777777" w:rsidR="005272BA" w:rsidRPr="00FF332F" w:rsidRDefault="005272BA" w:rsidP="005272BA">
      <w:pPr>
        <w:rPr>
          <w:rFonts w:ascii="Corbel" w:hAnsi="Corbel"/>
          <w:sz w:val="22"/>
          <w:szCs w:val="22"/>
        </w:rPr>
      </w:pPr>
      <w:r w:rsidRPr="00FF332F">
        <w:rPr>
          <w:rFonts w:ascii="Corbel" w:hAnsi="Corbel"/>
          <w:sz w:val="22"/>
          <w:szCs w:val="22"/>
        </w:rPr>
        <w:t>Potvrdzujem správnosť údajov v žiadosti a jej prílohách. Svojím podpisom tiež potvrdzujem, že som sa oboznámil/a s informáciami, ktoré sa týkajú spracúvania osobných údajov a týmto informáciám porozumel/a.</w:t>
      </w:r>
    </w:p>
    <w:p w14:paraId="1868C13D" w14:textId="77777777" w:rsidR="005272BA" w:rsidRDefault="005272BA" w:rsidP="005272BA">
      <w:pPr>
        <w:rPr>
          <w:rFonts w:ascii="Corbel" w:hAnsi="Corbel"/>
          <w:sz w:val="22"/>
          <w:szCs w:val="22"/>
        </w:rPr>
      </w:pPr>
    </w:p>
    <w:p w14:paraId="05CA0BB8" w14:textId="77777777" w:rsidR="005272BA" w:rsidRPr="00DC5905" w:rsidRDefault="005272BA" w:rsidP="005272BA">
      <w:pPr>
        <w:rPr>
          <w:rFonts w:ascii="Corbel" w:hAnsi="Corbel"/>
          <w:sz w:val="22"/>
          <w:szCs w:val="22"/>
        </w:rPr>
      </w:pPr>
    </w:p>
    <w:p w14:paraId="33303B0E" w14:textId="77777777" w:rsidR="005272BA" w:rsidRDefault="005272BA" w:rsidP="005272BA">
      <w:pPr>
        <w:rPr>
          <w:rFonts w:ascii="Corbel" w:hAnsi="Corbel"/>
          <w:sz w:val="22"/>
          <w:szCs w:val="22"/>
        </w:rPr>
      </w:pPr>
      <w:r w:rsidRPr="00DC5905">
        <w:rPr>
          <w:rFonts w:ascii="Corbel" w:hAnsi="Corbel"/>
          <w:sz w:val="22"/>
          <w:szCs w:val="22"/>
        </w:rPr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ab/>
        <w:t xml:space="preserve"> Podpis </w:t>
      </w:r>
      <w:r>
        <w:rPr>
          <w:rFonts w:ascii="Corbel" w:hAnsi="Corbel"/>
          <w:sz w:val="22"/>
          <w:szCs w:val="22"/>
        </w:rPr>
        <w:t>spoluriešiteľa</w:t>
      </w:r>
    </w:p>
    <w:p w14:paraId="45F5069C" w14:textId="77777777" w:rsidR="005272BA" w:rsidRDefault="005272BA" w:rsidP="005272BA">
      <w:pPr>
        <w:ind w:left="-5" w:right="48"/>
      </w:pPr>
    </w:p>
    <w:p w14:paraId="19E10493" w14:textId="77777777" w:rsidR="005272BA" w:rsidRDefault="005272BA" w:rsidP="005272BA">
      <w:pPr>
        <w:rPr>
          <w:rFonts w:ascii="Corbel" w:hAnsi="Corbel"/>
          <w:b/>
          <w:bCs/>
          <w:sz w:val="22"/>
          <w:szCs w:val="22"/>
        </w:rPr>
      </w:pPr>
      <w:r>
        <w:rPr>
          <w:rFonts w:ascii="Corbel" w:hAnsi="Corbel"/>
          <w:b/>
          <w:bCs/>
          <w:sz w:val="22"/>
          <w:szCs w:val="22"/>
        </w:rPr>
        <w:br w:type="page"/>
      </w:r>
    </w:p>
    <w:p w14:paraId="361710C6" w14:textId="75DF5337" w:rsidR="001A3ADF" w:rsidRDefault="001A3ADF" w:rsidP="005272BA">
      <w:pPr>
        <w:ind w:left="-5" w:right="48"/>
        <w:jc w:val="both"/>
        <w:rPr>
          <w:rFonts w:ascii="Corbel" w:hAnsi="Corbel"/>
          <w:b/>
          <w:bCs/>
          <w:sz w:val="22"/>
          <w:szCs w:val="22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1A3ADF" w14:paraId="118E8C29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45A70994" w14:textId="77777777" w:rsidR="001A3ADF" w:rsidRPr="00A84B5A" w:rsidRDefault="001A3ADF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24A3C096" wp14:editId="391FFD1B">
                  <wp:extent cx="612000" cy="612000"/>
                  <wp:effectExtent l="0" t="0" r="0" b="0"/>
                  <wp:docPr id="18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34275021" w14:textId="77777777" w:rsidR="001A3ADF" w:rsidRPr="00D925E0" w:rsidRDefault="001A3ADF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6339C1E6" w14:textId="77777777" w:rsidR="001A3ADF" w:rsidRPr="00D925E0" w:rsidRDefault="001A3ADF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-404220701"/>
                <w:placeholder>
                  <w:docPart w:val="C1F00AF0D0B944848A5D28F375A8D504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39D0926F" w14:textId="77777777" w:rsidR="001A3ADF" w:rsidRPr="001A2E90" w:rsidRDefault="001A3ADF" w:rsidP="00495971">
            <w:pPr>
              <w:pStyle w:val="HlavickaODD"/>
              <w:ind w:left="0" w:firstLine="0"/>
            </w:pPr>
          </w:p>
        </w:tc>
      </w:tr>
    </w:tbl>
    <w:p w14:paraId="67D22B67" w14:textId="77777777" w:rsidR="001A3ADF" w:rsidRDefault="001A3ADF" w:rsidP="005272BA">
      <w:pPr>
        <w:ind w:left="-5" w:right="48"/>
        <w:jc w:val="both"/>
        <w:rPr>
          <w:rFonts w:ascii="Corbel" w:hAnsi="Corbel"/>
          <w:b/>
          <w:bCs/>
          <w:sz w:val="22"/>
          <w:szCs w:val="22"/>
        </w:rPr>
      </w:pPr>
    </w:p>
    <w:p w14:paraId="687947C1" w14:textId="5DD24C9E" w:rsidR="005272BA" w:rsidRPr="00D0655E" w:rsidRDefault="005272BA" w:rsidP="005272BA">
      <w:pPr>
        <w:ind w:left="-5" w:right="48"/>
        <w:jc w:val="both"/>
        <w:rPr>
          <w:rFonts w:ascii="Corbel" w:hAnsi="Corbel"/>
          <w:sz w:val="22"/>
          <w:szCs w:val="22"/>
        </w:rPr>
      </w:pPr>
      <w:r w:rsidRPr="00D0655E">
        <w:rPr>
          <w:rFonts w:ascii="Corbel" w:hAnsi="Corbel"/>
          <w:b/>
          <w:bCs/>
          <w:sz w:val="22"/>
          <w:szCs w:val="22"/>
        </w:rPr>
        <w:t>Vyjadrenie štatutárneho zástupcu</w:t>
      </w:r>
      <w:r>
        <w:rPr>
          <w:rFonts w:ascii="Corbel" w:hAnsi="Corbel"/>
          <w:b/>
          <w:bCs/>
          <w:sz w:val="22"/>
          <w:szCs w:val="22"/>
        </w:rPr>
        <w:t xml:space="preserve"> fakulty a vedúcich</w:t>
      </w:r>
      <w:r w:rsidRPr="00D0655E">
        <w:rPr>
          <w:rFonts w:ascii="Corbel" w:hAnsi="Corbel"/>
          <w:b/>
          <w:bCs/>
          <w:sz w:val="22"/>
          <w:szCs w:val="22"/>
        </w:rPr>
        <w:t xml:space="preserve"> </w:t>
      </w:r>
      <w:r>
        <w:rPr>
          <w:rFonts w:ascii="Corbel" w:hAnsi="Corbel"/>
          <w:b/>
          <w:bCs/>
          <w:sz w:val="22"/>
          <w:szCs w:val="22"/>
        </w:rPr>
        <w:t>katedier/pracovísk</w:t>
      </w:r>
      <w:r w:rsidRPr="00D0655E">
        <w:rPr>
          <w:rFonts w:ascii="Corbel" w:hAnsi="Corbel"/>
          <w:sz w:val="22"/>
          <w:szCs w:val="22"/>
        </w:rPr>
        <w:t xml:space="preserve"> (či súhlasí s využitím priestorov a zariadení pracoviska/fakulty):</w:t>
      </w:r>
    </w:p>
    <w:p w14:paraId="0FC2947A" w14:textId="77777777" w:rsidR="005272BA" w:rsidRDefault="005272BA" w:rsidP="005272BA">
      <w:pPr>
        <w:ind w:left="-5" w:right="48"/>
      </w:pPr>
    </w:p>
    <w:p w14:paraId="36C6CC3C" w14:textId="77777777" w:rsidR="005272BA" w:rsidRPr="00D8696D" w:rsidRDefault="005272BA" w:rsidP="005272BA">
      <w:pPr>
        <w:ind w:left="-5" w:right="48"/>
        <w:jc w:val="both"/>
        <w:rPr>
          <w:rFonts w:ascii="Corbel" w:hAnsi="Corbel"/>
          <w:sz w:val="22"/>
          <w:szCs w:val="22"/>
        </w:rPr>
      </w:pPr>
      <w:r w:rsidRPr="007C5DB8">
        <w:rPr>
          <w:rFonts w:ascii="Corbel" w:hAnsi="Corbel"/>
          <w:sz w:val="22"/>
          <w:szCs w:val="22"/>
        </w:rPr>
        <w:t xml:space="preserve">Súhlasím s využívaním existujúcich priestorov a zariadení pracoviska/fakulty pre potreby predkladaného projektu. V prípade pridelenia grantu na tento projekt pracovisko/fakulta poskytne </w:t>
      </w:r>
      <w:r>
        <w:rPr>
          <w:rFonts w:ascii="Corbel" w:hAnsi="Corbel"/>
          <w:sz w:val="22"/>
          <w:szCs w:val="22"/>
        </w:rPr>
        <w:t>zodpovednému riešiteľovi</w:t>
      </w:r>
      <w:r w:rsidRPr="007C5DB8">
        <w:rPr>
          <w:rFonts w:ascii="Corbel" w:hAnsi="Corbel"/>
          <w:sz w:val="22"/>
          <w:szCs w:val="22"/>
        </w:rPr>
        <w:t xml:space="preserve"> administratívny servis na jeho realizáciu.</w:t>
      </w:r>
    </w:p>
    <w:p w14:paraId="0395F151" w14:textId="77777777" w:rsidR="005272BA" w:rsidRPr="00D8696D" w:rsidRDefault="005272BA" w:rsidP="005272BA">
      <w:pPr>
        <w:spacing w:line="259" w:lineRule="auto"/>
        <w:rPr>
          <w:rFonts w:ascii="Corbel" w:hAnsi="Corbel"/>
          <w:sz w:val="22"/>
          <w:szCs w:val="22"/>
        </w:rPr>
      </w:pPr>
    </w:p>
    <w:p w14:paraId="2A5769E6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76865C3E" w14:textId="77777777" w:rsidR="005272BA" w:rsidRPr="00D8696D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1B8D9F80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25"/>
        </w:tabs>
        <w:ind w:left="-15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V Bratislave dňa: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</w:r>
      <w:r w:rsidRPr="00D8696D">
        <w:rPr>
          <w:rFonts w:ascii="Corbel" w:hAnsi="Corbel" w:cstheme="minorHAnsi"/>
          <w:sz w:val="22"/>
          <w:szCs w:val="22"/>
        </w:rPr>
        <w:t xml:space="preserve">vedúci </w:t>
      </w:r>
      <w:r>
        <w:rPr>
          <w:rFonts w:ascii="Corbel" w:hAnsi="Corbel" w:cstheme="minorHAnsi"/>
          <w:sz w:val="22"/>
          <w:szCs w:val="22"/>
        </w:rPr>
        <w:t>katedry/</w:t>
      </w:r>
      <w:r w:rsidRPr="00D8696D">
        <w:rPr>
          <w:rFonts w:ascii="Corbel" w:hAnsi="Corbel" w:cstheme="minorHAnsi"/>
          <w:sz w:val="22"/>
          <w:szCs w:val="22"/>
        </w:rPr>
        <w:t>pracoviska</w:t>
      </w:r>
      <w:r>
        <w:rPr>
          <w:rFonts w:ascii="Corbel" w:hAnsi="Corbel" w:cstheme="minorHAnsi"/>
          <w:sz w:val="22"/>
          <w:szCs w:val="22"/>
        </w:rPr>
        <w:t xml:space="preserve"> zodpovedného riešiteľa:</w:t>
      </w:r>
    </w:p>
    <w:p w14:paraId="232CB769" w14:textId="77777777" w:rsidR="005272BA" w:rsidRPr="00847CD8" w:rsidRDefault="005272BA" w:rsidP="005272BA">
      <w:pPr>
        <w:ind w:left="3969" w:firstLine="567"/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Pracovisko: </w:t>
      </w:r>
      <w:sdt>
        <w:sdtPr>
          <w:rPr>
            <w:rFonts w:ascii="Corbel" w:hAnsi="Corbel"/>
            <w:sz w:val="22"/>
            <w:szCs w:val="22"/>
          </w:rPr>
          <w:id w:val="-1230768850"/>
          <w:placeholder>
            <w:docPart w:val="BF2D1D48BFC840E9ACF2D31713AF60AD"/>
          </w:placeholder>
          <w:showingPlcHdr/>
          <w:dropDownList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dropDownList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0584FCAF" w14:textId="77777777" w:rsidR="005272BA" w:rsidRDefault="005272BA" w:rsidP="005272BA">
      <w:pPr>
        <w:ind w:left="-5" w:right="48"/>
        <w:jc w:val="both"/>
        <w:rPr>
          <w:rFonts w:ascii="Corbel" w:hAnsi="Corbel"/>
          <w:sz w:val="22"/>
          <w:szCs w:val="22"/>
        </w:rPr>
      </w:pPr>
    </w:p>
    <w:p w14:paraId="59DE6844" w14:textId="77777777" w:rsidR="005272BA" w:rsidRPr="00D8696D" w:rsidRDefault="005272BA" w:rsidP="005272BA">
      <w:pPr>
        <w:ind w:left="-5" w:right="48"/>
        <w:jc w:val="both"/>
        <w:rPr>
          <w:rFonts w:ascii="Corbel" w:hAnsi="Corbel"/>
          <w:sz w:val="22"/>
          <w:szCs w:val="22"/>
        </w:rPr>
      </w:pPr>
      <w:r w:rsidRPr="007C5DB8">
        <w:rPr>
          <w:rFonts w:ascii="Corbel" w:hAnsi="Corbel"/>
          <w:sz w:val="22"/>
          <w:szCs w:val="22"/>
        </w:rPr>
        <w:t xml:space="preserve">Súhlasím s využívaním existujúcich priestorov a zariadení pracoviska/fakulty pre potreby predkladaného projektu. V prípade pridelenia grantu na tento projekt pracovisko/fakulta poskytne </w:t>
      </w:r>
      <w:r>
        <w:rPr>
          <w:rFonts w:ascii="Corbel" w:hAnsi="Corbel"/>
          <w:sz w:val="22"/>
          <w:szCs w:val="22"/>
        </w:rPr>
        <w:t>zodpovednému riešiteľovi</w:t>
      </w:r>
      <w:r w:rsidRPr="007C5DB8">
        <w:rPr>
          <w:rFonts w:ascii="Corbel" w:hAnsi="Corbel"/>
          <w:sz w:val="22"/>
          <w:szCs w:val="22"/>
        </w:rPr>
        <w:t xml:space="preserve"> administratívny servis na jeho realizáciu.</w:t>
      </w:r>
    </w:p>
    <w:p w14:paraId="4452D65D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38F68993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6508936F" w14:textId="77777777" w:rsidR="005272BA" w:rsidRPr="00D8696D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150CEAA9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25"/>
        </w:tabs>
        <w:ind w:left="-15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V Bratislave dňa: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</w:r>
      <w:r w:rsidRPr="00D8696D">
        <w:rPr>
          <w:rFonts w:ascii="Corbel" w:hAnsi="Corbel" w:cstheme="minorHAnsi"/>
          <w:sz w:val="22"/>
          <w:szCs w:val="22"/>
        </w:rPr>
        <w:t xml:space="preserve">vedúci </w:t>
      </w:r>
      <w:r>
        <w:rPr>
          <w:rFonts w:ascii="Corbel" w:hAnsi="Corbel" w:cstheme="minorHAnsi"/>
          <w:sz w:val="22"/>
          <w:szCs w:val="22"/>
        </w:rPr>
        <w:t>katedry/</w:t>
      </w:r>
      <w:r w:rsidRPr="00D8696D">
        <w:rPr>
          <w:rFonts w:ascii="Corbel" w:hAnsi="Corbel" w:cstheme="minorHAnsi"/>
          <w:sz w:val="22"/>
          <w:szCs w:val="22"/>
        </w:rPr>
        <w:t>pracoviska</w:t>
      </w:r>
      <w:r>
        <w:rPr>
          <w:rFonts w:ascii="Corbel" w:hAnsi="Corbel" w:cstheme="minorHAnsi"/>
          <w:sz w:val="22"/>
          <w:szCs w:val="22"/>
        </w:rPr>
        <w:t xml:space="preserve"> zodpovedný riešiteľa:</w:t>
      </w:r>
    </w:p>
    <w:p w14:paraId="2B930700" w14:textId="77777777" w:rsidR="005272BA" w:rsidRPr="00847CD8" w:rsidRDefault="005272BA" w:rsidP="005272BA">
      <w:pPr>
        <w:ind w:left="3969" w:firstLine="567"/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Pracovisko: </w:t>
      </w:r>
      <w:sdt>
        <w:sdtPr>
          <w:rPr>
            <w:rFonts w:ascii="Corbel" w:hAnsi="Corbel"/>
            <w:sz w:val="22"/>
            <w:szCs w:val="22"/>
          </w:rPr>
          <w:id w:val="-926812819"/>
          <w:placeholder>
            <w:docPart w:val="64F60E46EA4B4894AAFE1FF4B61BC388"/>
          </w:placeholder>
          <w:showingPlcHdr/>
          <w:dropDownList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dropDownList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428047EB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25"/>
        </w:tabs>
        <w:ind w:left="-15"/>
        <w:rPr>
          <w:rFonts w:ascii="Corbel" w:hAnsi="Corbel" w:cstheme="minorHAnsi"/>
          <w:sz w:val="22"/>
          <w:szCs w:val="22"/>
        </w:rPr>
      </w:pPr>
    </w:p>
    <w:p w14:paraId="4E53CFB2" w14:textId="77777777" w:rsidR="005272BA" w:rsidRPr="00D8696D" w:rsidRDefault="005272BA" w:rsidP="005272BA">
      <w:pPr>
        <w:ind w:left="-5" w:right="48"/>
        <w:jc w:val="both"/>
        <w:rPr>
          <w:rFonts w:ascii="Corbel" w:hAnsi="Corbel"/>
          <w:sz w:val="22"/>
          <w:szCs w:val="22"/>
        </w:rPr>
      </w:pPr>
      <w:r w:rsidRPr="007C5DB8">
        <w:rPr>
          <w:rFonts w:ascii="Corbel" w:hAnsi="Corbel"/>
          <w:sz w:val="22"/>
          <w:szCs w:val="22"/>
        </w:rPr>
        <w:t xml:space="preserve">Súhlasím s využívaním existujúcich priestorov a zariadení pracoviska/fakulty pre potreby predkladaného projektu. V prípade pridelenia grantu na tento projekt pracovisko/fakulta poskytne </w:t>
      </w:r>
      <w:r>
        <w:rPr>
          <w:rFonts w:ascii="Corbel" w:hAnsi="Corbel"/>
          <w:sz w:val="22"/>
          <w:szCs w:val="22"/>
        </w:rPr>
        <w:t>zodpovednému riešiteľovi</w:t>
      </w:r>
      <w:r w:rsidRPr="007C5DB8">
        <w:rPr>
          <w:rFonts w:ascii="Corbel" w:hAnsi="Corbel"/>
          <w:sz w:val="22"/>
          <w:szCs w:val="22"/>
        </w:rPr>
        <w:t xml:space="preserve"> administratívny servis na jeho realizáciu.</w:t>
      </w:r>
    </w:p>
    <w:p w14:paraId="0053CAE4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299B3D89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439466CB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2F38608D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25"/>
        </w:tabs>
        <w:ind w:left="-15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 xml:space="preserve">V Bratislave dňa: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</w:r>
      <w:r w:rsidRPr="00D8696D">
        <w:rPr>
          <w:rFonts w:ascii="Corbel" w:hAnsi="Corbel" w:cstheme="minorHAnsi"/>
          <w:sz w:val="22"/>
          <w:szCs w:val="22"/>
        </w:rPr>
        <w:t xml:space="preserve">vedúci </w:t>
      </w:r>
      <w:r>
        <w:rPr>
          <w:rFonts w:ascii="Corbel" w:hAnsi="Corbel" w:cstheme="minorHAnsi"/>
          <w:sz w:val="22"/>
          <w:szCs w:val="22"/>
        </w:rPr>
        <w:t>katedry/</w:t>
      </w:r>
      <w:r w:rsidRPr="00D8696D">
        <w:rPr>
          <w:rFonts w:ascii="Corbel" w:hAnsi="Corbel" w:cstheme="minorHAnsi"/>
          <w:sz w:val="22"/>
          <w:szCs w:val="22"/>
        </w:rPr>
        <w:t>pracoviska</w:t>
      </w:r>
      <w:r>
        <w:rPr>
          <w:rFonts w:ascii="Corbel" w:hAnsi="Corbel" w:cstheme="minorHAnsi"/>
          <w:sz w:val="22"/>
          <w:szCs w:val="22"/>
        </w:rPr>
        <w:t xml:space="preserve"> zodpovedný riešiteľa:</w:t>
      </w:r>
    </w:p>
    <w:p w14:paraId="20DCBCCB" w14:textId="77777777" w:rsidR="005272BA" w:rsidRPr="00847CD8" w:rsidRDefault="005272BA" w:rsidP="005272BA">
      <w:pPr>
        <w:ind w:left="3969" w:firstLine="567"/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Pracovisko: </w:t>
      </w:r>
      <w:sdt>
        <w:sdtPr>
          <w:rPr>
            <w:rFonts w:ascii="Corbel" w:hAnsi="Corbel"/>
            <w:sz w:val="22"/>
            <w:szCs w:val="22"/>
          </w:rPr>
          <w:id w:val="-914618909"/>
          <w:placeholder>
            <w:docPart w:val="47893B44D2B9453BB7ADFCEA6880675D"/>
          </w:placeholder>
          <w:showingPlcHdr/>
          <w:dropDownList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dropDownList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4F437ABB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25"/>
        </w:tabs>
        <w:ind w:left="-15"/>
        <w:rPr>
          <w:rFonts w:ascii="Corbel" w:hAnsi="Corbel" w:cstheme="minorHAnsi"/>
          <w:sz w:val="22"/>
          <w:szCs w:val="22"/>
        </w:rPr>
      </w:pPr>
    </w:p>
    <w:p w14:paraId="6AC8409B" w14:textId="77777777" w:rsidR="005272BA" w:rsidRPr="00D8696D" w:rsidRDefault="005272BA" w:rsidP="005272BA">
      <w:pPr>
        <w:ind w:left="-5" w:right="48"/>
        <w:jc w:val="both"/>
        <w:rPr>
          <w:rFonts w:ascii="Corbel" w:hAnsi="Corbel"/>
          <w:sz w:val="22"/>
          <w:szCs w:val="22"/>
        </w:rPr>
      </w:pPr>
      <w:r w:rsidRPr="007C5DB8">
        <w:rPr>
          <w:rFonts w:ascii="Corbel" w:hAnsi="Corbel"/>
          <w:sz w:val="22"/>
          <w:szCs w:val="22"/>
        </w:rPr>
        <w:t xml:space="preserve">Súhlasím s využívaním existujúcich priestorov a zariadení pracoviska/fakulty pre potreby predkladaného projektu. V prípade pridelenia grantu na tento projekt pracovisko/fakulta poskytne </w:t>
      </w:r>
      <w:r>
        <w:rPr>
          <w:rFonts w:ascii="Corbel" w:hAnsi="Corbel"/>
          <w:sz w:val="22"/>
          <w:szCs w:val="22"/>
        </w:rPr>
        <w:t>zodpovednému riešiteľovi</w:t>
      </w:r>
      <w:r w:rsidRPr="007C5DB8">
        <w:rPr>
          <w:rFonts w:ascii="Corbel" w:hAnsi="Corbel"/>
          <w:sz w:val="22"/>
          <w:szCs w:val="22"/>
        </w:rPr>
        <w:t xml:space="preserve"> administratívny servis na jeho realizáciu.</w:t>
      </w:r>
    </w:p>
    <w:p w14:paraId="1F6370FF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44F2B5B0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2E30EC9E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25"/>
        </w:tabs>
        <w:ind w:left="-15"/>
        <w:rPr>
          <w:rFonts w:ascii="Corbel" w:hAnsi="Corbel" w:cstheme="minorHAnsi"/>
          <w:sz w:val="22"/>
          <w:szCs w:val="22"/>
        </w:rPr>
      </w:pPr>
    </w:p>
    <w:p w14:paraId="25F22E69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25"/>
        </w:tabs>
        <w:ind w:left="-15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>V Bratislave dňa: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</w:r>
      <w:r w:rsidRPr="00D8696D">
        <w:rPr>
          <w:rFonts w:ascii="Corbel" w:hAnsi="Corbel" w:cstheme="minorHAnsi"/>
          <w:sz w:val="22"/>
          <w:szCs w:val="22"/>
        </w:rPr>
        <w:t xml:space="preserve">vedúci </w:t>
      </w:r>
      <w:r>
        <w:rPr>
          <w:rFonts w:ascii="Corbel" w:hAnsi="Corbel" w:cstheme="minorHAnsi"/>
          <w:sz w:val="22"/>
          <w:szCs w:val="22"/>
        </w:rPr>
        <w:t>katedry/</w:t>
      </w:r>
      <w:r w:rsidRPr="00D8696D">
        <w:rPr>
          <w:rFonts w:ascii="Corbel" w:hAnsi="Corbel" w:cstheme="minorHAnsi"/>
          <w:sz w:val="22"/>
          <w:szCs w:val="22"/>
        </w:rPr>
        <w:t>pracoviska</w:t>
      </w:r>
      <w:r>
        <w:rPr>
          <w:rFonts w:ascii="Corbel" w:hAnsi="Corbel" w:cstheme="minorHAnsi"/>
          <w:sz w:val="22"/>
          <w:szCs w:val="22"/>
        </w:rPr>
        <w:t xml:space="preserve"> zodpovedný riešiteľa:</w:t>
      </w:r>
    </w:p>
    <w:p w14:paraId="56EB30C9" w14:textId="77777777" w:rsidR="005272BA" w:rsidRPr="00847CD8" w:rsidRDefault="005272BA" w:rsidP="005272BA">
      <w:pPr>
        <w:ind w:left="3969" w:firstLine="567"/>
        <w:rPr>
          <w:rFonts w:ascii="Corbel" w:hAnsi="Corbel"/>
          <w:sz w:val="22"/>
          <w:szCs w:val="22"/>
        </w:rPr>
      </w:pPr>
      <w:r w:rsidRPr="00847CD8">
        <w:rPr>
          <w:rFonts w:ascii="Corbel" w:hAnsi="Corbel"/>
          <w:sz w:val="22"/>
          <w:szCs w:val="22"/>
        </w:rPr>
        <w:t xml:space="preserve">Pracovisko: </w:t>
      </w:r>
      <w:sdt>
        <w:sdtPr>
          <w:rPr>
            <w:rFonts w:ascii="Corbel" w:hAnsi="Corbel"/>
            <w:sz w:val="22"/>
            <w:szCs w:val="22"/>
          </w:rPr>
          <w:id w:val="607091994"/>
          <w:placeholder>
            <w:docPart w:val="8D4B2CB5A5FA4186BD956C699D69AFD2"/>
          </w:placeholder>
          <w:showingPlcHdr/>
          <w:dropDownList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dropDownList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</w:p>
    <w:p w14:paraId="17BB632B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25"/>
        </w:tabs>
        <w:ind w:left="-15"/>
        <w:rPr>
          <w:rFonts w:ascii="Corbel" w:hAnsi="Corbel" w:cstheme="minorHAnsi"/>
          <w:sz w:val="22"/>
          <w:szCs w:val="22"/>
        </w:rPr>
      </w:pPr>
    </w:p>
    <w:p w14:paraId="0AD81B6D" w14:textId="77777777" w:rsidR="005272BA" w:rsidRPr="00D8696D" w:rsidRDefault="005272BA" w:rsidP="005272BA">
      <w:pPr>
        <w:ind w:left="-5" w:right="48"/>
        <w:jc w:val="both"/>
        <w:rPr>
          <w:rFonts w:ascii="Corbel" w:hAnsi="Corbel"/>
          <w:sz w:val="22"/>
          <w:szCs w:val="22"/>
        </w:rPr>
      </w:pPr>
      <w:r w:rsidRPr="007C5DB8">
        <w:rPr>
          <w:rFonts w:ascii="Corbel" w:hAnsi="Corbel"/>
          <w:sz w:val="22"/>
          <w:szCs w:val="22"/>
        </w:rPr>
        <w:t xml:space="preserve">Súhlasím s využívaním existujúcich priestorov a zariadení pracoviska/fakulty pre potreby predkladaného projektu. V prípade pridelenia grantu na tento projekt pracovisko/fakulta poskytne </w:t>
      </w:r>
      <w:r>
        <w:rPr>
          <w:rFonts w:ascii="Corbel" w:hAnsi="Corbel"/>
          <w:sz w:val="22"/>
          <w:szCs w:val="22"/>
        </w:rPr>
        <w:t>zodpovednému riešiteľovi</w:t>
      </w:r>
      <w:r w:rsidRPr="007C5DB8">
        <w:rPr>
          <w:rFonts w:ascii="Corbel" w:hAnsi="Corbel"/>
          <w:sz w:val="22"/>
          <w:szCs w:val="22"/>
        </w:rPr>
        <w:t xml:space="preserve"> administratívny servis na jeho realizáciu.</w:t>
      </w:r>
    </w:p>
    <w:p w14:paraId="1FA0DDEC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25"/>
        </w:tabs>
        <w:ind w:left="-15"/>
        <w:rPr>
          <w:rFonts w:ascii="Corbel" w:hAnsi="Corbel" w:cstheme="minorHAnsi"/>
          <w:sz w:val="22"/>
          <w:szCs w:val="22"/>
        </w:rPr>
      </w:pPr>
    </w:p>
    <w:p w14:paraId="796E587C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25"/>
        </w:tabs>
        <w:ind w:left="-15"/>
        <w:rPr>
          <w:rFonts w:ascii="Corbel" w:hAnsi="Corbel" w:cstheme="minorHAnsi"/>
          <w:sz w:val="22"/>
          <w:szCs w:val="22"/>
        </w:rPr>
      </w:pPr>
    </w:p>
    <w:p w14:paraId="19457E44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5825"/>
        </w:tabs>
        <w:ind w:left="-15"/>
        <w:rPr>
          <w:rFonts w:ascii="Corbel" w:hAnsi="Corbel" w:cstheme="minorHAnsi"/>
          <w:sz w:val="22"/>
          <w:szCs w:val="22"/>
        </w:rPr>
      </w:pPr>
    </w:p>
    <w:p w14:paraId="1A09BBDD" w14:textId="77777777" w:rsidR="005272BA" w:rsidRPr="00D8696D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585"/>
        </w:tabs>
        <w:ind w:left="-15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>V Bratislave dňa:</w:t>
      </w:r>
      <w:r>
        <w:rPr>
          <w:rFonts w:ascii="Corbel" w:hAnsi="Corbel" w:cstheme="minorHAnsi"/>
          <w:sz w:val="22"/>
          <w:szCs w:val="22"/>
        </w:rPr>
        <w:tab/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  <w:t xml:space="preserve"> </w:t>
      </w:r>
      <w:r>
        <w:rPr>
          <w:rFonts w:ascii="Corbel" w:hAnsi="Corbel" w:cstheme="minorHAnsi"/>
          <w:sz w:val="22"/>
          <w:szCs w:val="22"/>
        </w:rPr>
        <w:tab/>
      </w:r>
      <w:r w:rsidRPr="00D8696D">
        <w:rPr>
          <w:rFonts w:ascii="Corbel" w:hAnsi="Corbel" w:cstheme="minorHAnsi"/>
          <w:sz w:val="22"/>
          <w:szCs w:val="22"/>
        </w:rPr>
        <w:t>dekan Farmaceutickej fakulty UK</w:t>
      </w:r>
      <w:r>
        <w:rPr>
          <w:rFonts w:ascii="Corbel" w:hAnsi="Corbel" w:cstheme="minorHAnsi"/>
          <w:sz w:val="22"/>
          <w:szCs w:val="22"/>
        </w:rPr>
        <w:t>:</w:t>
      </w:r>
      <w:r w:rsidRPr="00D8696D">
        <w:rPr>
          <w:rFonts w:ascii="Corbel" w:hAnsi="Corbel" w:cstheme="minorHAnsi"/>
          <w:sz w:val="22"/>
          <w:szCs w:val="22"/>
        </w:rPr>
        <w:t xml:space="preserve"> </w:t>
      </w:r>
    </w:p>
    <w:p w14:paraId="0278D9DE" w14:textId="77777777" w:rsidR="005272BA" w:rsidRPr="00D8696D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714ABF2F" w14:textId="77777777" w:rsidR="005272BA" w:rsidRPr="00D8696D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1A3ADF" w14:paraId="0CAE3E0B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7E59CD30" w14:textId="77777777" w:rsidR="001A3ADF" w:rsidRPr="00A84B5A" w:rsidRDefault="001A3ADF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lastRenderedPageBreak/>
              <w:drawing>
                <wp:inline distT="0" distB="0" distL="0" distR="0" wp14:anchorId="138EECD0" wp14:editId="6D1F9F9B">
                  <wp:extent cx="612000" cy="612000"/>
                  <wp:effectExtent l="0" t="0" r="0" b="0"/>
                  <wp:docPr id="19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5621967C" w14:textId="77777777" w:rsidR="001A3ADF" w:rsidRPr="00D925E0" w:rsidRDefault="001A3ADF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6196EA30" w14:textId="77777777" w:rsidR="001A3ADF" w:rsidRPr="00D925E0" w:rsidRDefault="001A3ADF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1112873273"/>
                <w:placeholder>
                  <w:docPart w:val="A7579A2C46E845DCA570D90956916815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75A316CA" w14:textId="77777777" w:rsidR="001A3ADF" w:rsidRPr="001A2E90" w:rsidRDefault="001A3ADF" w:rsidP="00495971">
            <w:pPr>
              <w:pStyle w:val="HlavickaODD"/>
              <w:ind w:left="0" w:firstLine="0"/>
            </w:pPr>
          </w:p>
        </w:tc>
      </w:tr>
    </w:tbl>
    <w:p w14:paraId="5B956E5A" w14:textId="1B6288CC" w:rsidR="005272BA" w:rsidRPr="005272BA" w:rsidRDefault="005272BA" w:rsidP="00A61FF6">
      <w:pPr>
        <w:ind w:left="-5" w:right="48"/>
        <w:rPr>
          <w:rFonts w:ascii="Corbel" w:hAnsi="Corbel" w:cstheme="minorHAnsi"/>
          <w:color w:val="000000" w:themeColor="text1"/>
          <w:sz w:val="22"/>
          <w:szCs w:val="22"/>
        </w:rPr>
      </w:pPr>
      <w:r w:rsidRPr="00D8696D">
        <w:rPr>
          <w:rFonts w:ascii="Corbel" w:hAnsi="Corbel" w:cstheme="minorHAnsi"/>
          <w:sz w:val="22"/>
          <w:szCs w:val="22"/>
        </w:rPr>
        <w:t>Potvrdzujem, že</w:t>
      </w:r>
      <w:r>
        <w:rPr>
          <w:rFonts w:ascii="Corbel" w:hAnsi="Corbel" w:cstheme="minorHAnsi"/>
          <w:sz w:val="22"/>
          <w:szCs w:val="22"/>
        </w:rPr>
        <w:t xml:space="preserve"> zodpovedný riešiteľ</w:t>
      </w:r>
      <w:r w:rsidRPr="00D8696D">
        <w:rPr>
          <w:rFonts w:ascii="Corbel" w:hAnsi="Corbel" w:cstheme="minorHAnsi"/>
          <w:sz w:val="22"/>
          <w:szCs w:val="22"/>
        </w:rPr>
        <w:t xml:space="preserve"> </w:t>
      </w:r>
      <w:sdt>
        <w:sdtPr>
          <w:rPr>
            <w:rFonts w:ascii="Corbel" w:hAnsi="Corbel" w:cstheme="minorHAnsi"/>
            <w:sz w:val="22"/>
            <w:szCs w:val="22"/>
          </w:rPr>
          <w:alias w:val="meno a priezvisko"/>
          <w:id w:val="591055250"/>
          <w:placeholder>
            <w:docPart w:val="F4267E5D33634CD68F7347E8A12D0FC6"/>
          </w:placeholder>
          <w:showingPlcHdr/>
          <w:text/>
        </w:sdtPr>
        <w:sdtEndPr/>
        <w:sdtContent>
          <w:r w:rsidRPr="00E9738D">
            <w:rPr>
              <w:rStyle w:val="Zstupntext"/>
              <w:rFonts w:ascii="Corbel" w:eastAsiaTheme="minorHAnsi" w:hAnsi="Corbel"/>
            </w:rPr>
            <w:t>Kliknit</w:t>
          </w:r>
          <w:r w:rsidR="00A61FF6">
            <w:rPr>
              <w:rStyle w:val="Zstupntext"/>
              <w:rFonts w:ascii="Corbel" w:eastAsiaTheme="minorHAnsi" w:hAnsi="Corbel"/>
            </w:rPr>
            <w:t>e</w:t>
          </w:r>
          <w:r w:rsidRPr="00E9738D">
            <w:rPr>
              <w:rStyle w:val="Zstupntext"/>
              <w:rFonts w:ascii="Corbel" w:eastAsiaTheme="minorHAnsi" w:hAnsi="Corbel"/>
            </w:rPr>
            <w:t xml:space="preserve"> sem a zadajte text.</w:t>
          </w:r>
        </w:sdtContent>
      </w:sdt>
      <w:r w:rsidRPr="00D8696D">
        <w:rPr>
          <w:rFonts w:ascii="Corbel" w:hAnsi="Corbel" w:cstheme="minorHAnsi"/>
          <w:sz w:val="22"/>
          <w:szCs w:val="22"/>
        </w:rPr>
        <w:t xml:space="preserve"> je zamestnancom</w:t>
      </w:r>
      <w:r>
        <w:rPr>
          <w:rFonts w:ascii="Corbel" w:hAnsi="Corbel" w:cstheme="minorHAnsi"/>
          <w:sz w:val="22"/>
          <w:szCs w:val="22"/>
        </w:rPr>
        <w:t xml:space="preserve"> F</w:t>
      </w:r>
      <w:r w:rsidRPr="00D8696D">
        <w:rPr>
          <w:rFonts w:ascii="Corbel" w:hAnsi="Corbel" w:cstheme="minorHAnsi"/>
          <w:sz w:val="22"/>
          <w:szCs w:val="22"/>
        </w:rPr>
        <w:t xml:space="preserve">armaceutickej fakulty UK </w:t>
      </w:r>
      <w:r w:rsidRPr="005272BA">
        <w:rPr>
          <w:rFonts w:ascii="Corbel" w:hAnsi="Corbel" w:cstheme="minorHAnsi"/>
          <w:color w:val="000000" w:themeColor="text1"/>
          <w:sz w:val="22"/>
          <w:szCs w:val="22"/>
        </w:rPr>
        <w:t xml:space="preserve">v Bratislave do 35 rokov. </w:t>
      </w:r>
    </w:p>
    <w:p w14:paraId="0EB7626B" w14:textId="77777777" w:rsidR="005272BA" w:rsidRPr="005272BA" w:rsidRDefault="005272BA" w:rsidP="005272BA">
      <w:pPr>
        <w:spacing w:line="259" w:lineRule="auto"/>
        <w:rPr>
          <w:rFonts w:ascii="Corbel" w:hAnsi="Corbel" w:cstheme="minorHAnsi"/>
          <w:color w:val="000000" w:themeColor="text1"/>
          <w:sz w:val="22"/>
          <w:szCs w:val="22"/>
        </w:rPr>
      </w:pPr>
    </w:p>
    <w:p w14:paraId="2C474FAE" w14:textId="3861C556" w:rsidR="005272BA" w:rsidRPr="005272BA" w:rsidRDefault="005272BA" w:rsidP="00A61FF6">
      <w:pPr>
        <w:ind w:left="-5" w:right="48"/>
        <w:rPr>
          <w:rFonts w:ascii="Corbel" w:hAnsi="Corbel" w:cstheme="minorHAnsi"/>
          <w:color w:val="000000" w:themeColor="text1"/>
          <w:sz w:val="22"/>
          <w:szCs w:val="22"/>
        </w:rPr>
      </w:pPr>
      <w:r w:rsidRPr="005272BA">
        <w:rPr>
          <w:rFonts w:ascii="Corbel" w:hAnsi="Corbel" w:cstheme="minorHAnsi"/>
          <w:color w:val="000000" w:themeColor="text1"/>
          <w:sz w:val="22"/>
          <w:szCs w:val="22"/>
        </w:rPr>
        <w:t xml:space="preserve">Potvrdzujem, že zodpovedný riešiteľ </w:t>
      </w:r>
      <w:sdt>
        <w:sdtPr>
          <w:rPr>
            <w:rFonts w:ascii="Corbel" w:hAnsi="Corbel" w:cstheme="minorHAnsi"/>
            <w:color w:val="000000" w:themeColor="text1"/>
            <w:sz w:val="22"/>
            <w:szCs w:val="22"/>
          </w:rPr>
          <w:alias w:val="meno a priezvisko"/>
          <w:id w:val="-1644340004"/>
          <w:placeholder>
            <w:docPart w:val="C624F73B804E458AA7555C2DEF2F7C1B"/>
          </w:placeholder>
          <w:showingPlcHdr/>
          <w:text/>
        </w:sdtPr>
        <w:sdtEndPr/>
        <w:sdtContent>
          <w:r w:rsidRPr="005272BA">
            <w:rPr>
              <w:rStyle w:val="Zstupntext"/>
              <w:rFonts w:ascii="Corbel" w:eastAsiaTheme="minorHAnsi" w:hAnsi="Corbel"/>
              <w:color w:val="000000" w:themeColor="text1"/>
            </w:rPr>
            <w:t>Kliknite sem a zadajte text.</w:t>
          </w:r>
        </w:sdtContent>
      </w:sdt>
      <w:r w:rsidRPr="005272BA">
        <w:rPr>
          <w:rFonts w:ascii="Corbel" w:hAnsi="Corbel" w:cstheme="minorHAnsi"/>
          <w:color w:val="000000" w:themeColor="text1"/>
          <w:sz w:val="22"/>
          <w:szCs w:val="22"/>
        </w:rPr>
        <w:t xml:space="preserve"> je zamestnancom Farmaceutickej fakulty UK v Bratislave do 35 rokov. </w:t>
      </w:r>
    </w:p>
    <w:p w14:paraId="46C89184" w14:textId="77777777" w:rsidR="005272BA" w:rsidRPr="005272BA" w:rsidRDefault="005272BA" w:rsidP="005272BA">
      <w:pPr>
        <w:spacing w:line="259" w:lineRule="auto"/>
        <w:rPr>
          <w:rFonts w:ascii="Corbel" w:hAnsi="Corbel" w:cstheme="minorHAnsi"/>
          <w:color w:val="000000" w:themeColor="text1"/>
          <w:sz w:val="22"/>
          <w:szCs w:val="22"/>
        </w:rPr>
      </w:pPr>
    </w:p>
    <w:p w14:paraId="17833D7D" w14:textId="632A55E9" w:rsidR="005272BA" w:rsidRPr="005272BA" w:rsidRDefault="005272BA" w:rsidP="00A61FF6">
      <w:pPr>
        <w:ind w:left="-5" w:right="48"/>
        <w:rPr>
          <w:rFonts w:ascii="Corbel" w:hAnsi="Corbel" w:cstheme="minorHAnsi"/>
          <w:color w:val="000000" w:themeColor="text1"/>
          <w:sz w:val="22"/>
          <w:szCs w:val="22"/>
        </w:rPr>
      </w:pPr>
      <w:r w:rsidRPr="005272BA">
        <w:rPr>
          <w:rFonts w:ascii="Corbel" w:hAnsi="Corbel" w:cstheme="minorHAnsi"/>
          <w:color w:val="000000" w:themeColor="text1"/>
          <w:sz w:val="22"/>
          <w:szCs w:val="22"/>
        </w:rPr>
        <w:t xml:space="preserve">Potvrdzujem, že zodpovedný riešiteľ </w:t>
      </w:r>
      <w:sdt>
        <w:sdtPr>
          <w:rPr>
            <w:rFonts w:ascii="Corbel" w:hAnsi="Corbel" w:cstheme="minorHAnsi"/>
            <w:color w:val="000000" w:themeColor="text1"/>
            <w:sz w:val="22"/>
            <w:szCs w:val="22"/>
          </w:rPr>
          <w:alias w:val="meno a priezvisko"/>
          <w:id w:val="1054280460"/>
          <w:placeholder>
            <w:docPart w:val="84C5CD7D3D5741548D1A3CAA2F287B1A"/>
          </w:placeholder>
          <w:showingPlcHdr/>
          <w:text/>
        </w:sdtPr>
        <w:sdtEndPr/>
        <w:sdtContent>
          <w:r w:rsidRPr="005272BA">
            <w:rPr>
              <w:rStyle w:val="Zstupntext"/>
              <w:rFonts w:ascii="Corbel" w:eastAsiaTheme="minorHAnsi" w:hAnsi="Corbel"/>
              <w:color w:val="000000" w:themeColor="text1"/>
            </w:rPr>
            <w:t xml:space="preserve">Kliknite </w:t>
          </w:r>
          <w:r w:rsidR="00A61FF6">
            <w:rPr>
              <w:rStyle w:val="Zstupntext"/>
              <w:rFonts w:ascii="Corbel" w:eastAsiaTheme="minorHAnsi" w:hAnsi="Corbel"/>
              <w:color w:val="000000" w:themeColor="text1"/>
            </w:rPr>
            <w:t>sem</w:t>
          </w:r>
          <w:r w:rsidRPr="005272BA">
            <w:rPr>
              <w:rStyle w:val="Zstupntext"/>
              <w:rFonts w:ascii="Corbel" w:eastAsiaTheme="minorHAnsi" w:hAnsi="Corbel"/>
              <w:color w:val="000000" w:themeColor="text1"/>
            </w:rPr>
            <w:t xml:space="preserve"> a zadajte text.</w:t>
          </w:r>
        </w:sdtContent>
      </w:sdt>
      <w:r w:rsidRPr="005272BA">
        <w:rPr>
          <w:rFonts w:ascii="Corbel" w:hAnsi="Corbel" w:cstheme="minorHAnsi"/>
          <w:color w:val="000000" w:themeColor="text1"/>
          <w:sz w:val="22"/>
          <w:szCs w:val="22"/>
        </w:rPr>
        <w:t xml:space="preserve"> je zamestnancom Farmaceutickej fakulty UK v Bratislave do 35 rokov. </w:t>
      </w:r>
    </w:p>
    <w:p w14:paraId="20DA914B" w14:textId="77777777" w:rsidR="005272BA" w:rsidRPr="005272BA" w:rsidRDefault="005272BA" w:rsidP="005272BA">
      <w:pPr>
        <w:spacing w:line="259" w:lineRule="auto"/>
        <w:rPr>
          <w:rFonts w:ascii="Corbel" w:hAnsi="Corbel" w:cstheme="minorHAnsi"/>
          <w:color w:val="000000" w:themeColor="text1"/>
          <w:sz w:val="22"/>
          <w:szCs w:val="22"/>
        </w:rPr>
      </w:pPr>
    </w:p>
    <w:p w14:paraId="7C04BC84" w14:textId="3EC0AC61" w:rsidR="005272BA" w:rsidRPr="005272BA" w:rsidRDefault="005272BA" w:rsidP="00A61FF6">
      <w:pPr>
        <w:ind w:left="-5" w:right="48"/>
        <w:rPr>
          <w:rFonts w:ascii="Corbel" w:hAnsi="Corbel" w:cstheme="minorHAnsi"/>
          <w:color w:val="000000" w:themeColor="text1"/>
          <w:sz w:val="22"/>
          <w:szCs w:val="22"/>
        </w:rPr>
      </w:pPr>
      <w:r w:rsidRPr="005272BA">
        <w:rPr>
          <w:rFonts w:ascii="Corbel" w:hAnsi="Corbel" w:cstheme="minorHAnsi"/>
          <w:color w:val="000000" w:themeColor="text1"/>
          <w:sz w:val="22"/>
          <w:szCs w:val="22"/>
        </w:rPr>
        <w:t xml:space="preserve">Potvrdzujem, že zodpovedný riešiteľ </w:t>
      </w:r>
      <w:sdt>
        <w:sdtPr>
          <w:rPr>
            <w:rFonts w:ascii="Corbel" w:hAnsi="Corbel" w:cstheme="minorHAnsi"/>
            <w:color w:val="000000" w:themeColor="text1"/>
            <w:sz w:val="22"/>
            <w:szCs w:val="22"/>
          </w:rPr>
          <w:alias w:val="meno a priezvisko"/>
          <w:id w:val="-725454642"/>
          <w:placeholder>
            <w:docPart w:val="04D46E6CF5CA4FD88A7BAEB578E2D459"/>
          </w:placeholder>
          <w:showingPlcHdr/>
          <w:text/>
        </w:sdtPr>
        <w:sdtEndPr/>
        <w:sdtContent>
          <w:r w:rsidRPr="005272BA">
            <w:rPr>
              <w:rStyle w:val="Zstupntext"/>
              <w:rFonts w:ascii="Corbel" w:eastAsiaTheme="minorHAnsi" w:hAnsi="Corbel"/>
              <w:color w:val="000000" w:themeColor="text1"/>
            </w:rPr>
            <w:t>Kliknite sem a zadajte text.</w:t>
          </w:r>
        </w:sdtContent>
      </w:sdt>
      <w:r w:rsidRPr="005272BA">
        <w:rPr>
          <w:rFonts w:ascii="Corbel" w:hAnsi="Corbel" w:cstheme="minorHAnsi"/>
          <w:color w:val="000000" w:themeColor="text1"/>
          <w:sz w:val="22"/>
          <w:szCs w:val="22"/>
        </w:rPr>
        <w:t xml:space="preserve"> je zamestnancom Farmaceutickej fakulty UK v Bratislave do 35 rokov. </w:t>
      </w:r>
    </w:p>
    <w:p w14:paraId="5CC0FEB9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72F8F943" w14:textId="77777777" w:rsidR="005272BA" w:rsidRPr="00D8696D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547F7B6C" w14:textId="77777777" w:rsidR="005272BA" w:rsidRPr="00D8696D" w:rsidRDefault="005272BA" w:rsidP="005272BA">
      <w:pPr>
        <w:ind w:right="48"/>
        <w:rPr>
          <w:rFonts w:ascii="Corbel" w:hAnsi="Corbel" w:cstheme="minorHAnsi"/>
          <w:sz w:val="22"/>
          <w:szCs w:val="22"/>
        </w:rPr>
      </w:pPr>
    </w:p>
    <w:p w14:paraId="39AEB048" w14:textId="77777777" w:rsidR="005272BA" w:rsidRPr="00D8696D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4956"/>
          <w:tab w:val="right" w:pos="9074"/>
        </w:tabs>
        <w:ind w:left="-15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>V Bratislave dňa:</w:t>
      </w:r>
      <w:r w:rsidRPr="00D8696D">
        <w:rPr>
          <w:rFonts w:ascii="Corbel" w:hAnsi="Corbel" w:cstheme="minorHAnsi"/>
          <w:sz w:val="22"/>
          <w:szCs w:val="22"/>
        </w:rPr>
        <w:t xml:space="preserve"> </w:t>
      </w:r>
      <w:r w:rsidRPr="00D8696D">
        <w:rPr>
          <w:rFonts w:ascii="Corbel" w:hAnsi="Corbel" w:cstheme="minorHAnsi"/>
          <w:sz w:val="22"/>
          <w:szCs w:val="22"/>
        </w:rPr>
        <w:tab/>
        <w:t xml:space="preserve"> </w:t>
      </w:r>
      <w:r w:rsidRPr="00D8696D">
        <w:rPr>
          <w:rFonts w:ascii="Corbel" w:hAnsi="Corbel" w:cstheme="minorHAnsi"/>
          <w:sz w:val="22"/>
          <w:szCs w:val="22"/>
        </w:rPr>
        <w:tab/>
        <w:t xml:space="preserve"> </w:t>
      </w:r>
      <w:r w:rsidRPr="00D8696D">
        <w:rPr>
          <w:rFonts w:ascii="Corbel" w:hAnsi="Corbel" w:cstheme="minorHAnsi"/>
          <w:sz w:val="22"/>
          <w:szCs w:val="22"/>
        </w:rPr>
        <w:tab/>
        <w:t xml:space="preserve"> </w:t>
      </w:r>
      <w:r w:rsidRPr="00D8696D">
        <w:rPr>
          <w:rFonts w:ascii="Corbel" w:hAnsi="Corbel" w:cstheme="minorHAnsi"/>
          <w:sz w:val="22"/>
          <w:szCs w:val="22"/>
        </w:rPr>
        <w:tab/>
        <w:t xml:space="preserve"> </w:t>
      </w:r>
      <w:r w:rsidRPr="00D8696D">
        <w:rPr>
          <w:rFonts w:ascii="Corbel" w:hAnsi="Corbel" w:cstheme="minorHAnsi"/>
          <w:sz w:val="22"/>
          <w:szCs w:val="22"/>
        </w:rPr>
        <w:tab/>
        <w:t xml:space="preserve"> </w:t>
      </w:r>
      <w:r w:rsidRPr="00D8696D">
        <w:rPr>
          <w:rFonts w:ascii="Corbel" w:hAnsi="Corbel" w:cstheme="minorHAnsi"/>
          <w:sz w:val="22"/>
          <w:szCs w:val="22"/>
        </w:rPr>
        <w:tab/>
        <w:t xml:space="preserve">Referát </w:t>
      </w:r>
      <w:r>
        <w:rPr>
          <w:rFonts w:ascii="Corbel" w:hAnsi="Corbel" w:cstheme="minorHAnsi"/>
          <w:sz w:val="22"/>
          <w:szCs w:val="22"/>
        </w:rPr>
        <w:t>ľudských zdrojov</w:t>
      </w:r>
      <w:r w:rsidRPr="00D8696D">
        <w:rPr>
          <w:rFonts w:ascii="Corbel" w:hAnsi="Corbel" w:cstheme="minorHAnsi"/>
          <w:sz w:val="22"/>
          <w:szCs w:val="22"/>
        </w:rPr>
        <w:t xml:space="preserve"> FaF UK </w:t>
      </w:r>
    </w:p>
    <w:p w14:paraId="7DAD9005" w14:textId="77777777" w:rsidR="005272BA" w:rsidRDefault="005272BA" w:rsidP="005272BA">
      <w:pPr>
        <w:ind w:left="-5" w:right="48"/>
        <w:jc w:val="both"/>
        <w:rPr>
          <w:rFonts w:ascii="Corbel" w:hAnsi="Corbel" w:cstheme="minorHAnsi"/>
          <w:sz w:val="22"/>
          <w:szCs w:val="22"/>
        </w:rPr>
      </w:pPr>
    </w:p>
    <w:p w14:paraId="067B162B" w14:textId="77777777" w:rsidR="005272BA" w:rsidRDefault="005272BA" w:rsidP="005272BA">
      <w:pPr>
        <w:ind w:left="-5" w:right="48"/>
        <w:jc w:val="both"/>
        <w:rPr>
          <w:rFonts w:ascii="Corbel" w:hAnsi="Corbel" w:cstheme="minorHAnsi"/>
          <w:sz w:val="22"/>
          <w:szCs w:val="22"/>
        </w:rPr>
      </w:pPr>
    </w:p>
    <w:p w14:paraId="3B0E16F6" w14:textId="43E0C345" w:rsidR="005272BA" w:rsidRPr="00D8696D" w:rsidRDefault="005272BA" w:rsidP="00A61FF6">
      <w:pPr>
        <w:ind w:left="-5" w:right="48"/>
        <w:rPr>
          <w:rFonts w:ascii="Corbel" w:hAnsi="Corbel" w:cstheme="minorHAnsi"/>
          <w:sz w:val="22"/>
          <w:szCs w:val="22"/>
        </w:rPr>
      </w:pPr>
      <w:r w:rsidRPr="00D8696D">
        <w:rPr>
          <w:rFonts w:ascii="Corbel" w:hAnsi="Corbel" w:cstheme="minorHAnsi"/>
          <w:sz w:val="22"/>
          <w:szCs w:val="22"/>
        </w:rPr>
        <w:t>Potvrdzujem, že</w:t>
      </w:r>
      <w:r>
        <w:rPr>
          <w:rFonts w:ascii="Corbel" w:hAnsi="Corbel" w:cstheme="minorHAnsi"/>
          <w:sz w:val="22"/>
          <w:szCs w:val="22"/>
        </w:rPr>
        <w:t xml:space="preserve"> zodpovedný riešiteľ</w:t>
      </w:r>
      <w:r w:rsidRPr="00D8696D">
        <w:rPr>
          <w:rFonts w:ascii="Corbel" w:hAnsi="Corbel" w:cstheme="minorHAnsi"/>
          <w:sz w:val="22"/>
          <w:szCs w:val="22"/>
        </w:rPr>
        <w:t xml:space="preserve"> </w:t>
      </w:r>
      <w:sdt>
        <w:sdtPr>
          <w:rPr>
            <w:rFonts w:ascii="Corbel" w:hAnsi="Corbel" w:cstheme="minorHAnsi"/>
            <w:sz w:val="22"/>
            <w:szCs w:val="22"/>
          </w:rPr>
          <w:alias w:val="meno a priezvisko"/>
          <w:tag w:val="meno a priezvisko"/>
          <w:id w:val="518521870"/>
          <w:placeholder>
            <w:docPart w:val="0E82CE8876A4481BBFCB6E43169CBE8D"/>
          </w:placeholder>
          <w:showingPlcHdr/>
          <w:text/>
        </w:sdtPr>
        <w:sdtEndPr/>
        <w:sdtContent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D8696D">
        <w:rPr>
          <w:rFonts w:ascii="Corbel" w:hAnsi="Corbel" w:cstheme="minorHAnsi"/>
          <w:sz w:val="22"/>
          <w:szCs w:val="22"/>
        </w:rPr>
        <w:t xml:space="preserve"> </w:t>
      </w:r>
      <w:r>
        <w:rPr>
          <w:rFonts w:ascii="Corbel" w:hAnsi="Corbel" w:cstheme="minorHAnsi"/>
          <w:sz w:val="22"/>
          <w:szCs w:val="22"/>
        </w:rPr>
        <w:t>J</w:t>
      </w:r>
      <w:r w:rsidRPr="00D8696D">
        <w:rPr>
          <w:rFonts w:ascii="Corbel" w:hAnsi="Corbel" w:cstheme="minorHAnsi"/>
          <w:sz w:val="22"/>
          <w:szCs w:val="22"/>
        </w:rPr>
        <w:t>e</w:t>
      </w:r>
      <w:r>
        <w:rPr>
          <w:rFonts w:ascii="Corbel" w:hAnsi="Corbel" w:cstheme="minorHAnsi"/>
          <w:sz w:val="22"/>
          <w:szCs w:val="22"/>
        </w:rPr>
        <w:t xml:space="preserve"> </w:t>
      </w:r>
      <w:sdt>
        <w:sdtPr>
          <w:rPr>
            <w:rFonts w:ascii="Corbel" w:hAnsi="Corbel" w:cstheme="minorHAnsi"/>
            <w:sz w:val="22"/>
            <w:szCs w:val="22"/>
          </w:rPr>
          <w:id w:val="436492135"/>
          <w:placeholder>
            <w:docPart w:val="C7DC54B551274B418849458835E0B3B7"/>
          </w:placeholder>
          <w:showingPlcHdr/>
          <w:dropDownList>
            <w:listItem w:displayText="denným" w:value="denným"/>
            <w:listItem w:displayText="externým" w:value="externým"/>
          </w:dropDownList>
        </w:sdtPr>
        <w:sdtEndPr/>
        <w:sdtContent>
          <w:r w:rsidRPr="00F43E3C">
            <w:rPr>
              <w:rStyle w:val="Zstupntext"/>
              <w:rFonts w:ascii="Corbel" w:eastAsiaTheme="minorHAnsi" w:hAnsi="Corbel"/>
            </w:rPr>
            <w:t>Vyberte položku.</w:t>
          </w:r>
        </w:sdtContent>
      </w:sdt>
      <w:r w:rsidRPr="00D8696D">
        <w:rPr>
          <w:rFonts w:ascii="Corbel" w:hAnsi="Corbel" w:cstheme="minorHAnsi"/>
          <w:sz w:val="22"/>
          <w:szCs w:val="22"/>
        </w:rPr>
        <w:t xml:space="preserve"> doktorandom Farmaceutickej fakulty UK v</w:t>
      </w:r>
      <w:r>
        <w:rPr>
          <w:rFonts w:ascii="Corbel" w:hAnsi="Corbel" w:cstheme="minorHAnsi"/>
          <w:sz w:val="22"/>
          <w:szCs w:val="22"/>
        </w:rPr>
        <w:t> </w:t>
      </w:r>
      <w:r w:rsidRPr="00D8696D">
        <w:rPr>
          <w:rFonts w:ascii="Corbel" w:hAnsi="Corbel" w:cstheme="minorHAnsi"/>
          <w:sz w:val="22"/>
          <w:szCs w:val="22"/>
        </w:rPr>
        <w:t>Bratislave</w:t>
      </w:r>
      <w:r>
        <w:rPr>
          <w:rFonts w:ascii="Corbel" w:hAnsi="Corbel" w:cstheme="minorHAnsi"/>
          <w:sz w:val="22"/>
          <w:szCs w:val="22"/>
        </w:rPr>
        <w:t xml:space="preserve"> po absolvovaní dizertačnej skúšky</w:t>
      </w:r>
      <w:r w:rsidRPr="00D8696D">
        <w:rPr>
          <w:rFonts w:ascii="Corbel" w:hAnsi="Corbel" w:cstheme="minorHAnsi"/>
          <w:sz w:val="22"/>
          <w:szCs w:val="22"/>
        </w:rPr>
        <w:t xml:space="preserve">. </w:t>
      </w:r>
    </w:p>
    <w:p w14:paraId="26939CB5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07EF8E38" w14:textId="77777777" w:rsidR="005272BA" w:rsidRDefault="005272BA" w:rsidP="005272BA">
      <w:pPr>
        <w:ind w:right="48"/>
        <w:jc w:val="both"/>
        <w:rPr>
          <w:rFonts w:ascii="Corbel" w:hAnsi="Corbel" w:cstheme="minorHAnsi"/>
          <w:sz w:val="22"/>
          <w:szCs w:val="22"/>
        </w:rPr>
      </w:pPr>
    </w:p>
    <w:p w14:paraId="0C2FB23E" w14:textId="1E9FD4FA" w:rsidR="005272BA" w:rsidRPr="00D8696D" w:rsidRDefault="005272BA" w:rsidP="005272BA">
      <w:pPr>
        <w:ind w:left="-5" w:right="48"/>
        <w:jc w:val="both"/>
        <w:rPr>
          <w:rFonts w:ascii="Corbel" w:hAnsi="Corbel" w:cstheme="minorHAnsi"/>
          <w:sz w:val="22"/>
          <w:szCs w:val="22"/>
        </w:rPr>
      </w:pPr>
      <w:r w:rsidRPr="00D8696D">
        <w:rPr>
          <w:rFonts w:ascii="Corbel" w:hAnsi="Corbel" w:cstheme="minorHAnsi"/>
          <w:sz w:val="22"/>
          <w:szCs w:val="22"/>
        </w:rPr>
        <w:t>Potvrdzujem, že</w:t>
      </w:r>
      <w:r>
        <w:rPr>
          <w:rFonts w:ascii="Corbel" w:hAnsi="Corbel" w:cstheme="minorHAnsi"/>
          <w:sz w:val="22"/>
          <w:szCs w:val="22"/>
        </w:rPr>
        <w:t xml:space="preserve"> zodpovedný riešiteľ</w:t>
      </w:r>
      <w:r w:rsidRPr="00D8696D">
        <w:rPr>
          <w:rFonts w:ascii="Corbel" w:hAnsi="Corbel" w:cstheme="minorHAnsi"/>
          <w:sz w:val="22"/>
          <w:szCs w:val="22"/>
        </w:rPr>
        <w:t xml:space="preserve"> </w:t>
      </w:r>
      <w:sdt>
        <w:sdtPr>
          <w:rPr>
            <w:rFonts w:ascii="Corbel" w:hAnsi="Corbel" w:cstheme="minorHAnsi"/>
            <w:sz w:val="22"/>
            <w:szCs w:val="22"/>
          </w:rPr>
          <w:alias w:val="meno a priezvisko"/>
          <w:tag w:val="meno a priezvisko"/>
          <w:id w:val="82954648"/>
          <w:placeholder>
            <w:docPart w:val="6B4041A5BB0C4D71A082A45DA7EF1838"/>
          </w:placeholder>
          <w:showingPlcHdr/>
          <w:text/>
        </w:sdtPr>
        <w:sdtEndPr/>
        <w:sdtContent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D8696D">
        <w:rPr>
          <w:rFonts w:ascii="Corbel" w:hAnsi="Corbel" w:cstheme="minorHAnsi"/>
          <w:sz w:val="22"/>
          <w:szCs w:val="22"/>
        </w:rPr>
        <w:t xml:space="preserve"> je </w:t>
      </w:r>
      <w:sdt>
        <w:sdtPr>
          <w:rPr>
            <w:rFonts w:ascii="Corbel" w:hAnsi="Corbel" w:cstheme="minorHAnsi"/>
            <w:sz w:val="22"/>
            <w:szCs w:val="22"/>
          </w:rPr>
          <w:id w:val="1573236666"/>
          <w:placeholder>
            <w:docPart w:val="6B4EFEF8B630416AA05BDBCCEAB1FA82"/>
          </w:placeholder>
          <w:showingPlcHdr/>
          <w:dropDownList>
            <w:listItem w:displayText="denným" w:value="denným"/>
            <w:listItem w:displayText="externým" w:value="externým"/>
          </w:dropDownList>
        </w:sdtPr>
        <w:sdtEndPr/>
        <w:sdtContent>
          <w:r w:rsidR="00F92F31" w:rsidRPr="00F43E3C">
            <w:rPr>
              <w:rStyle w:val="Zstupntext"/>
              <w:rFonts w:ascii="Corbel" w:eastAsiaTheme="minorHAnsi" w:hAnsi="Corbel"/>
            </w:rPr>
            <w:t>Vyberte položku.</w:t>
          </w:r>
        </w:sdtContent>
      </w:sdt>
      <w:r w:rsidR="00F92F31" w:rsidRPr="00D8696D">
        <w:rPr>
          <w:rFonts w:ascii="Corbel" w:hAnsi="Corbel" w:cstheme="minorHAnsi"/>
          <w:sz w:val="22"/>
          <w:szCs w:val="22"/>
        </w:rPr>
        <w:t xml:space="preserve"> </w:t>
      </w:r>
      <w:r w:rsidRPr="00D8696D">
        <w:rPr>
          <w:rFonts w:ascii="Corbel" w:hAnsi="Corbel" w:cstheme="minorHAnsi"/>
          <w:sz w:val="22"/>
          <w:szCs w:val="22"/>
        </w:rPr>
        <w:t>doktorandom Farmaceutickej fakulty UK v</w:t>
      </w:r>
      <w:r>
        <w:rPr>
          <w:rFonts w:ascii="Corbel" w:hAnsi="Corbel" w:cstheme="minorHAnsi"/>
          <w:sz w:val="22"/>
          <w:szCs w:val="22"/>
        </w:rPr>
        <w:t> </w:t>
      </w:r>
      <w:r w:rsidRPr="00D8696D">
        <w:rPr>
          <w:rFonts w:ascii="Corbel" w:hAnsi="Corbel" w:cstheme="minorHAnsi"/>
          <w:sz w:val="22"/>
          <w:szCs w:val="22"/>
        </w:rPr>
        <w:t>Bratislave</w:t>
      </w:r>
      <w:r>
        <w:rPr>
          <w:rFonts w:ascii="Corbel" w:hAnsi="Corbel" w:cstheme="minorHAnsi"/>
          <w:sz w:val="22"/>
          <w:szCs w:val="22"/>
        </w:rPr>
        <w:t xml:space="preserve"> po absolvovaní dizertačnej skúšky</w:t>
      </w:r>
      <w:r w:rsidRPr="00D8696D">
        <w:rPr>
          <w:rFonts w:ascii="Corbel" w:hAnsi="Corbel" w:cstheme="minorHAnsi"/>
          <w:sz w:val="22"/>
          <w:szCs w:val="22"/>
        </w:rPr>
        <w:t xml:space="preserve">. </w:t>
      </w:r>
    </w:p>
    <w:p w14:paraId="1CD5BB55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4E80784E" w14:textId="77777777" w:rsidR="005272BA" w:rsidRDefault="005272BA" w:rsidP="005272BA">
      <w:pPr>
        <w:ind w:left="-5" w:right="48"/>
        <w:jc w:val="both"/>
        <w:rPr>
          <w:rFonts w:ascii="Corbel" w:hAnsi="Corbel" w:cstheme="minorHAnsi"/>
          <w:sz w:val="22"/>
          <w:szCs w:val="22"/>
        </w:rPr>
      </w:pPr>
    </w:p>
    <w:p w14:paraId="31942CAB" w14:textId="7E48F256" w:rsidR="005272BA" w:rsidRPr="00D8696D" w:rsidRDefault="005272BA" w:rsidP="00A61FF6">
      <w:pPr>
        <w:ind w:left="-5" w:right="48"/>
        <w:rPr>
          <w:rFonts w:ascii="Corbel" w:hAnsi="Corbel" w:cstheme="minorHAnsi"/>
          <w:sz w:val="22"/>
          <w:szCs w:val="22"/>
        </w:rPr>
      </w:pPr>
      <w:r w:rsidRPr="00D8696D">
        <w:rPr>
          <w:rFonts w:ascii="Corbel" w:hAnsi="Corbel" w:cstheme="minorHAnsi"/>
          <w:sz w:val="22"/>
          <w:szCs w:val="22"/>
        </w:rPr>
        <w:t>Potvrdzujem, že</w:t>
      </w:r>
      <w:r>
        <w:rPr>
          <w:rFonts w:ascii="Corbel" w:hAnsi="Corbel" w:cstheme="minorHAnsi"/>
          <w:sz w:val="22"/>
          <w:szCs w:val="22"/>
        </w:rPr>
        <w:t xml:space="preserve"> zodpovedný riešiteľ</w:t>
      </w:r>
      <w:r w:rsidRPr="00D8696D">
        <w:rPr>
          <w:rFonts w:ascii="Corbel" w:hAnsi="Corbel" w:cstheme="minorHAnsi"/>
          <w:sz w:val="22"/>
          <w:szCs w:val="22"/>
        </w:rPr>
        <w:t xml:space="preserve"> </w:t>
      </w:r>
      <w:sdt>
        <w:sdtPr>
          <w:rPr>
            <w:rFonts w:ascii="Corbel" w:hAnsi="Corbel" w:cstheme="minorHAnsi"/>
            <w:sz w:val="22"/>
            <w:szCs w:val="22"/>
          </w:rPr>
          <w:alias w:val="meno a priezvisko"/>
          <w:tag w:val="meno a priezvisko"/>
          <w:id w:val="1437484894"/>
          <w:placeholder>
            <w:docPart w:val="347FC7F7D1094B8A80BBE894EC5FF0F0"/>
          </w:placeholder>
          <w:showingPlcHdr/>
          <w:text/>
        </w:sdtPr>
        <w:sdtEndPr/>
        <w:sdtContent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D8696D">
        <w:rPr>
          <w:rFonts w:ascii="Corbel" w:hAnsi="Corbel" w:cstheme="minorHAnsi"/>
          <w:sz w:val="22"/>
          <w:szCs w:val="22"/>
        </w:rPr>
        <w:t xml:space="preserve"> je </w:t>
      </w:r>
      <w:sdt>
        <w:sdtPr>
          <w:rPr>
            <w:rFonts w:ascii="Corbel" w:hAnsi="Corbel" w:cstheme="minorHAnsi"/>
            <w:sz w:val="22"/>
            <w:szCs w:val="22"/>
          </w:rPr>
          <w:id w:val="1372114218"/>
          <w:placeholder>
            <w:docPart w:val="D74105BEDF5C463D85FCC44D3B57BD7C"/>
          </w:placeholder>
          <w:showingPlcHdr/>
          <w:dropDownList>
            <w:listItem w:displayText="denným" w:value="denným"/>
            <w:listItem w:displayText="externým" w:value="externým"/>
          </w:dropDownList>
        </w:sdtPr>
        <w:sdtEndPr/>
        <w:sdtContent>
          <w:r w:rsidR="00F92F31" w:rsidRPr="00F43E3C">
            <w:rPr>
              <w:rStyle w:val="Zstupntext"/>
              <w:rFonts w:ascii="Corbel" w:eastAsiaTheme="minorHAnsi" w:hAnsi="Corbel"/>
            </w:rPr>
            <w:t>Vyberte položku.</w:t>
          </w:r>
        </w:sdtContent>
      </w:sdt>
      <w:r w:rsidR="00F92F31" w:rsidRPr="00D8696D">
        <w:rPr>
          <w:rFonts w:ascii="Corbel" w:hAnsi="Corbel" w:cstheme="minorHAnsi"/>
          <w:sz w:val="22"/>
          <w:szCs w:val="22"/>
        </w:rPr>
        <w:t xml:space="preserve"> </w:t>
      </w:r>
      <w:r w:rsidRPr="00D8696D">
        <w:rPr>
          <w:rFonts w:ascii="Corbel" w:hAnsi="Corbel" w:cstheme="minorHAnsi"/>
          <w:sz w:val="22"/>
          <w:szCs w:val="22"/>
        </w:rPr>
        <w:t>doktorandom Farmaceutickej fakulty UK v</w:t>
      </w:r>
      <w:r>
        <w:rPr>
          <w:rFonts w:ascii="Corbel" w:hAnsi="Corbel" w:cstheme="minorHAnsi"/>
          <w:sz w:val="22"/>
          <w:szCs w:val="22"/>
        </w:rPr>
        <w:t> </w:t>
      </w:r>
      <w:r w:rsidRPr="00D8696D">
        <w:rPr>
          <w:rFonts w:ascii="Corbel" w:hAnsi="Corbel" w:cstheme="minorHAnsi"/>
          <w:sz w:val="22"/>
          <w:szCs w:val="22"/>
        </w:rPr>
        <w:t>Bratislave</w:t>
      </w:r>
      <w:r>
        <w:rPr>
          <w:rFonts w:ascii="Corbel" w:hAnsi="Corbel" w:cstheme="minorHAnsi"/>
          <w:sz w:val="22"/>
          <w:szCs w:val="22"/>
        </w:rPr>
        <w:t xml:space="preserve"> po absolvovaní dizertačnej skúšky</w:t>
      </w:r>
      <w:r w:rsidRPr="00D8696D">
        <w:rPr>
          <w:rFonts w:ascii="Corbel" w:hAnsi="Corbel" w:cstheme="minorHAnsi"/>
          <w:sz w:val="22"/>
          <w:szCs w:val="22"/>
        </w:rPr>
        <w:t xml:space="preserve">. </w:t>
      </w:r>
    </w:p>
    <w:p w14:paraId="1C8257EB" w14:textId="77777777" w:rsidR="005272BA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sz w:val="22"/>
          <w:szCs w:val="22"/>
        </w:rPr>
      </w:pPr>
    </w:p>
    <w:p w14:paraId="4F7383E6" w14:textId="77777777" w:rsidR="005272BA" w:rsidRDefault="005272BA" w:rsidP="005272BA">
      <w:pPr>
        <w:ind w:left="-5" w:right="48"/>
        <w:jc w:val="both"/>
        <w:rPr>
          <w:rFonts w:ascii="Corbel" w:hAnsi="Corbel" w:cstheme="minorHAnsi"/>
          <w:sz w:val="22"/>
          <w:szCs w:val="22"/>
        </w:rPr>
      </w:pPr>
    </w:p>
    <w:p w14:paraId="1D97EADE" w14:textId="3BFE6895" w:rsidR="005272BA" w:rsidRPr="00D8696D" w:rsidRDefault="005272BA" w:rsidP="00A61FF6">
      <w:pPr>
        <w:ind w:left="-5" w:right="48"/>
        <w:rPr>
          <w:rFonts w:ascii="Corbel" w:hAnsi="Corbel" w:cstheme="minorHAnsi"/>
          <w:sz w:val="22"/>
          <w:szCs w:val="22"/>
        </w:rPr>
      </w:pPr>
      <w:r w:rsidRPr="00D8696D">
        <w:rPr>
          <w:rFonts w:ascii="Corbel" w:hAnsi="Corbel" w:cstheme="minorHAnsi"/>
          <w:sz w:val="22"/>
          <w:szCs w:val="22"/>
        </w:rPr>
        <w:t>Potvrdzujem, že</w:t>
      </w:r>
      <w:r>
        <w:rPr>
          <w:rFonts w:ascii="Corbel" w:hAnsi="Corbel" w:cstheme="minorHAnsi"/>
          <w:sz w:val="22"/>
          <w:szCs w:val="22"/>
        </w:rPr>
        <w:t xml:space="preserve"> zodpovedný riešiteľ</w:t>
      </w:r>
      <w:r w:rsidRPr="00D8696D">
        <w:rPr>
          <w:rFonts w:ascii="Corbel" w:hAnsi="Corbel" w:cstheme="minorHAnsi"/>
          <w:sz w:val="22"/>
          <w:szCs w:val="22"/>
        </w:rPr>
        <w:t xml:space="preserve"> </w:t>
      </w:r>
      <w:sdt>
        <w:sdtPr>
          <w:rPr>
            <w:rFonts w:ascii="Corbel" w:hAnsi="Corbel" w:cstheme="minorHAnsi"/>
            <w:sz w:val="22"/>
            <w:szCs w:val="22"/>
          </w:rPr>
          <w:alias w:val="meno a priezvisko"/>
          <w:tag w:val="meno a priezvisko"/>
          <w:id w:val="-1154754716"/>
          <w:placeholder>
            <w:docPart w:val="52B7D0A5A2FD4CB79F27984A76DBEF97"/>
          </w:placeholder>
          <w:showingPlcHdr/>
          <w:text/>
        </w:sdtPr>
        <w:sdtEndPr/>
        <w:sdtContent>
          <w:r w:rsidRPr="00E9738D">
            <w:rPr>
              <w:rStyle w:val="Zstupntext"/>
              <w:rFonts w:ascii="Corbel" w:eastAsiaTheme="minorHAnsi" w:hAnsi="Corbel"/>
            </w:rPr>
            <w:t>Kliknit</w:t>
          </w:r>
          <w:r w:rsidR="00A61FF6">
            <w:rPr>
              <w:rStyle w:val="Zstupntext"/>
              <w:rFonts w:ascii="Corbel" w:eastAsiaTheme="minorHAnsi" w:hAnsi="Corbel"/>
            </w:rPr>
            <w:t>e</w:t>
          </w:r>
          <w:r w:rsidRPr="00E9738D">
            <w:rPr>
              <w:rStyle w:val="Zstupntext"/>
              <w:rFonts w:ascii="Corbel" w:eastAsiaTheme="minorHAnsi" w:hAnsi="Corbel"/>
            </w:rPr>
            <w:t xml:space="preserve"> sem a zadajte text.</w:t>
          </w:r>
        </w:sdtContent>
      </w:sdt>
      <w:r w:rsidRPr="00D8696D">
        <w:rPr>
          <w:rFonts w:ascii="Corbel" w:hAnsi="Corbel" w:cstheme="minorHAnsi"/>
          <w:sz w:val="22"/>
          <w:szCs w:val="22"/>
        </w:rPr>
        <w:t xml:space="preserve"> je </w:t>
      </w:r>
      <w:sdt>
        <w:sdtPr>
          <w:rPr>
            <w:rFonts w:ascii="Corbel" w:hAnsi="Corbel" w:cstheme="minorHAnsi"/>
            <w:sz w:val="22"/>
            <w:szCs w:val="22"/>
          </w:rPr>
          <w:id w:val="-1289124803"/>
          <w:placeholder>
            <w:docPart w:val="080067A0C07147219000DB053969A4E9"/>
          </w:placeholder>
          <w:showingPlcHdr/>
          <w:dropDownList>
            <w:listItem w:displayText="denným" w:value="denným"/>
            <w:listItem w:displayText="externým" w:value="externým"/>
          </w:dropDownList>
        </w:sdtPr>
        <w:sdtEndPr/>
        <w:sdtContent>
          <w:r w:rsidR="00F92F31" w:rsidRPr="00F43E3C">
            <w:rPr>
              <w:rStyle w:val="Zstupntext"/>
              <w:rFonts w:ascii="Corbel" w:eastAsiaTheme="minorHAnsi" w:hAnsi="Corbel"/>
            </w:rPr>
            <w:t>Vyberte položku.</w:t>
          </w:r>
        </w:sdtContent>
      </w:sdt>
      <w:r w:rsidR="00F92F31" w:rsidRPr="00D8696D">
        <w:rPr>
          <w:rFonts w:ascii="Corbel" w:hAnsi="Corbel" w:cstheme="minorHAnsi"/>
          <w:sz w:val="22"/>
          <w:szCs w:val="22"/>
        </w:rPr>
        <w:t xml:space="preserve"> </w:t>
      </w:r>
      <w:r w:rsidRPr="00D8696D">
        <w:rPr>
          <w:rFonts w:ascii="Corbel" w:hAnsi="Corbel" w:cstheme="minorHAnsi"/>
          <w:sz w:val="22"/>
          <w:szCs w:val="22"/>
        </w:rPr>
        <w:t>doktorandom Farmaceutickej fakulty UK v</w:t>
      </w:r>
      <w:r>
        <w:rPr>
          <w:rFonts w:ascii="Corbel" w:hAnsi="Corbel" w:cstheme="minorHAnsi"/>
          <w:sz w:val="22"/>
          <w:szCs w:val="22"/>
        </w:rPr>
        <w:t> </w:t>
      </w:r>
      <w:r w:rsidRPr="00D8696D">
        <w:rPr>
          <w:rFonts w:ascii="Corbel" w:hAnsi="Corbel" w:cstheme="minorHAnsi"/>
          <w:sz w:val="22"/>
          <w:szCs w:val="22"/>
        </w:rPr>
        <w:t>Bratislave</w:t>
      </w:r>
      <w:r>
        <w:rPr>
          <w:rFonts w:ascii="Corbel" w:hAnsi="Corbel" w:cstheme="minorHAnsi"/>
          <w:sz w:val="22"/>
          <w:szCs w:val="22"/>
        </w:rPr>
        <w:t xml:space="preserve"> po absolvovaní dizertačnej skúšky</w:t>
      </w:r>
      <w:r w:rsidRPr="00D8696D">
        <w:rPr>
          <w:rFonts w:ascii="Corbel" w:hAnsi="Corbel" w:cstheme="minorHAnsi"/>
          <w:sz w:val="22"/>
          <w:szCs w:val="22"/>
        </w:rPr>
        <w:t xml:space="preserve">. </w:t>
      </w:r>
    </w:p>
    <w:p w14:paraId="681A1818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4C1B3B91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4BC90444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79B56F54" w14:textId="77777777" w:rsidR="005272BA" w:rsidRDefault="005272BA" w:rsidP="005272BA">
      <w:pPr>
        <w:spacing w:line="259" w:lineRule="auto"/>
        <w:rPr>
          <w:rFonts w:ascii="Corbel" w:hAnsi="Corbel" w:cstheme="minorHAnsi"/>
          <w:sz w:val="22"/>
          <w:szCs w:val="22"/>
        </w:rPr>
      </w:pPr>
    </w:p>
    <w:p w14:paraId="407CE66C" w14:textId="3AC71D54" w:rsidR="00917925" w:rsidRDefault="005272BA" w:rsidP="005272BA">
      <w:pPr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6387"/>
        </w:tabs>
        <w:ind w:left="-15"/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t>V Bratislave dňa:</w:t>
      </w:r>
      <w:r w:rsidRPr="00D8696D">
        <w:rPr>
          <w:rFonts w:ascii="Corbel" w:hAnsi="Corbel" w:cstheme="minorHAnsi"/>
          <w:sz w:val="22"/>
          <w:szCs w:val="22"/>
        </w:rPr>
        <w:t xml:space="preserve"> </w:t>
      </w:r>
      <w:r w:rsidRPr="00D8696D">
        <w:rPr>
          <w:rFonts w:ascii="Corbel" w:hAnsi="Corbel" w:cstheme="minorHAnsi"/>
          <w:sz w:val="22"/>
          <w:szCs w:val="22"/>
        </w:rPr>
        <w:tab/>
        <w:t xml:space="preserve"> </w:t>
      </w:r>
      <w:r w:rsidRPr="00D8696D">
        <w:rPr>
          <w:rFonts w:ascii="Corbel" w:hAnsi="Corbel" w:cstheme="minorHAnsi"/>
          <w:sz w:val="22"/>
          <w:szCs w:val="22"/>
        </w:rPr>
        <w:tab/>
        <w:t xml:space="preserve"> </w:t>
      </w:r>
      <w:r w:rsidRPr="00D8696D">
        <w:rPr>
          <w:rFonts w:ascii="Corbel" w:hAnsi="Corbel" w:cstheme="minorHAnsi"/>
          <w:sz w:val="22"/>
          <w:szCs w:val="22"/>
        </w:rPr>
        <w:tab/>
        <w:t xml:space="preserve"> </w:t>
      </w:r>
      <w:r w:rsidRPr="00D925E0">
        <w:rPr>
          <w:rFonts w:ascii="Corbel" w:hAnsi="Corbel" w:cstheme="minorHAnsi"/>
          <w:sz w:val="22"/>
          <w:szCs w:val="22"/>
        </w:rPr>
        <w:t>Referát vedecko-výskumnej činnosti a zahraničných stykov</w:t>
      </w:r>
      <w:r w:rsidRPr="00D8696D">
        <w:rPr>
          <w:rFonts w:ascii="Corbel" w:hAnsi="Corbel" w:cstheme="minorHAnsi"/>
          <w:sz w:val="22"/>
          <w:szCs w:val="22"/>
        </w:rPr>
        <w:t xml:space="preserve"> FaF UK</w:t>
      </w:r>
    </w:p>
    <w:p w14:paraId="03BCF3D0" w14:textId="77777777" w:rsidR="00917925" w:rsidRDefault="00917925">
      <w:pPr>
        <w:rPr>
          <w:rFonts w:ascii="Corbel" w:hAnsi="Corbel" w:cstheme="minorHAnsi"/>
          <w:sz w:val="22"/>
          <w:szCs w:val="22"/>
        </w:rPr>
      </w:pPr>
      <w:r>
        <w:rPr>
          <w:rFonts w:ascii="Corbel" w:hAnsi="Corbel" w:cstheme="minorHAnsi"/>
          <w:sz w:val="22"/>
          <w:szCs w:val="22"/>
        </w:rPr>
        <w:br w:type="page"/>
      </w:r>
    </w:p>
    <w:p w14:paraId="626F9A03" w14:textId="77777777" w:rsidR="001A3ADF" w:rsidRDefault="001A3ADF" w:rsidP="005272BA">
      <w:pPr>
        <w:spacing w:line="259" w:lineRule="auto"/>
        <w:ind w:left="-5" w:hanging="10"/>
        <w:rPr>
          <w:rFonts w:ascii="Corbel" w:hAnsi="Corbel"/>
          <w:b/>
          <w:color w:val="000000"/>
          <w:sz w:val="22"/>
          <w:szCs w:val="22"/>
          <w:lang w:eastAsia="sk-SK"/>
        </w:rPr>
      </w:pPr>
    </w:p>
    <w:tbl>
      <w:tblPr>
        <w:tblStyle w:val="Mriekatabuky"/>
        <w:tblW w:w="526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42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3121"/>
        <w:gridCol w:w="5229"/>
        <w:gridCol w:w="160"/>
      </w:tblGrid>
      <w:tr w:rsidR="001A3ADF" w14:paraId="01F8846A" w14:textId="77777777" w:rsidTr="00495971">
        <w:trPr>
          <w:trHeight w:val="428"/>
        </w:trPr>
        <w:tc>
          <w:tcPr>
            <w:tcW w:w="523" w:type="pct"/>
            <w:shd w:val="clear" w:color="auto" w:fill="auto"/>
          </w:tcPr>
          <w:p w14:paraId="7AEFB359" w14:textId="77777777" w:rsidR="001A3ADF" w:rsidRPr="00A84B5A" w:rsidRDefault="001A3ADF" w:rsidP="00495971">
            <w:pPr>
              <w:tabs>
                <w:tab w:val="left" w:pos="1848"/>
              </w:tabs>
              <w:ind w:left="-142" w:right="-133"/>
              <w:rPr>
                <w:rFonts w:ascii="Corbel" w:hAnsi="Corbel"/>
                <w:color w:val="000000" w:themeColor="text1"/>
              </w:rPr>
            </w:pPr>
            <w:r w:rsidRPr="0035489D">
              <w:rPr>
                <w:rFonts w:ascii="Corbel" w:hAnsi="Corbel"/>
                <w:noProof/>
                <w:color w:val="000000" w:themeColor="text1"/>
                <w:lang w:eastAsia="sk-SK"/>
              </w:rPr>
              <w:drawing>
                <wp:inline distT="0" distB="0" distL="0" distR="0" wp14:anchorId="35FC90A7" wp14:editId="35462EB6">
                  <wp:extent cx="612000" cy="612000"/>
                  <wp:effectExtent l="0" t="0" r="0" b="0"/>
                  <wp:docPr id="20" name="Picture 1" descr="Shape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Shape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000" cy="61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42" w:type="pct"/>
            <w:tcBorders>
              <w:right w:val="single" w:sz="4" w:space="0" w:color="auto"/>
            </w:tcBorders>
            <w:shd w:val="clear" w:color="auto" w:fill="auto"/>
          </w:tcPr>
          <w:p w14:paraId="58C05EBB" w14:textId="77777777" w:rsidR="001A3ADF" w:rsidRPr="00D925E0" w:rsidRDefault="001A3ADF" w:rsidP="00495971">
            <w:pPr>
              <w:spacing w:before="60" w:line="276" w:lineRule="auto"/>
              <w:ind w:left="3" w:right="283" w:hanging="3"/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t>Univerzita Komenského v Bratislave</w:t>
            </w:r>
            <w:r w:rsidRPr="00D925E0">
              <w:rPr>
                <w:rFonts w:ascii="Corbel" w:hAnsi="Corbel" w:cs="Segoe UI"/>
                <w:color w:val="000000" w:themeColor="text1"/>
                <w:sz w:val="18"/>
                <w:szCs w:val="18"/>
                <w:shd w:val="clear" w:color="auto" w:fill="FFFFFF"/>
              </w:rPr>
              <w:br/>
            </w:r>
            <w:r w:rsidRPr="00D925E0">
              <w:rPr>
                <w:rFonts w:ascii="Corbel" w:hAnsi="Corbel"/>
                <w:color w:val="000000" w:themeColor="text1"/>
                <w:sz w:val="18"/>
                <w:szCs w:val="18"/>
                <w:lang w:eastAsia="en-GB"/>
              </w:rPr>
              <w:t>Farmaceutická fakulta</w:t>
            </w:r>
          </w:p>
        </w:tc>
        <w:tc>
          <w:tcPr>
            <w:tcW w:w="2751" w:type="pct"/>
            <w:tcBorders>
              <w:left w:val="single" w:sz="4" w:space="0" w:color="auto"/>
            </w:tcBorders>
          </w:tcPr>
          <w:p w14:paraId="66FF2072" w14:textId="77777777" w:rsidR="001A3ADF" w:rsidRPr="00D925E0" w:rsidRDefault="001A3ADF" w:rsidP="00495971">
            <w:pPr>
              <w:pStyle w:val="Hlavickaadresa"/>
              <w:ind w:left="0" w:firstLine="0"/>
              <w:rPr>
                <w:b/>
                <w:bCs/>
              </w:rPr>
            </w:pPr>
            <w:r w:rsidRPr="00D925E0">
              <w:rPr>
                <w:b/>
                <w:bCs/>
              </w:rPr>
              <w:t xml:space="preserve">Názov </w:t>
            </w:r>
            <w:r>
              <w:rPr>
                <w:b/>
                <w:bCs/>
              </w:rPr>
              <w:t>projektu</w:t>
            </w:r>
            <w:r w:rsidRPr="00D925E0">
              <w:rPr>
                <w:b/>
                <w:bCs/>
              </w:rPr>
              <w:t>:</w:t>
            </w:r>
            <w:r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alias w:val="Názov"/>
                <w:tag w:val=""/>
                <w:id w:val="878892282"/>
                <w:placeholder>
                  <w:docPart w:val="9796B9202C1742E1A025711B2F35030A"/>
                </w:placeholder>
                <w:showingPlcHdr/>
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<w:text/>
              </w:sdtPr>
              <w:sdtEndPr/>
              <w:sdtContent>
                <w:r w:rsidRPr="00235160">
                  <w:rPr>
                    <w:rStyle w:val="Zstupntext"/>
                    <w:rFonts w:eastAsiaTheme="minorHAnsi"/>
                  </w:rPr>
                  <w:t>[Názov]</w:t>
                </w:r>
              </w:sdtContent>
            </w:sdt>
          </w:p>
        </w:tc>
        <w:tc>
          <w:tcPr>
            <w:tcW w:w="84" w:type="pct"/>
            <w:tcBorders>
              <w:left w:val="nil"/>
            </w:tcBorders>
          </w:tcPr>
          <w:p w14:paraId="648CA08F" w14:textId="77777777" w:rsidR="001A3ADF" w:rsidRPr="001A2E90" w:rsidRDefault="001A3ADF" w:rsidP="00495971">
            <w:pPr>
              <w:pStyle w:val="HlavickaODD"/>
              <w:ind w:left="0" w:firstLine="0"/>
            </w:pPr>
          </w:p>
        </w:tc>
      </w:tr>
    </w:tbl>
    <w:p w14:paraId="14EB192A" w14:textId="05147F56" w:rsidR="001A3ADF" w:rsidRDefault="001A3ADF" w:rsidP="005272BA">
      <w:pPr>
        <w:spacing w:line="259" w:lineRule="auto"/>
        <w:ind w:left="-5" w:hanging="10"/>
        <w:rPr>
          <w:rFonts w:ascii="Corbel" w:hAnsi="Corbel"/>
          <w:b/>
          <w:color w:val="000000"/>
          <w:sz w:val="22"/>
          <w:szCs w:val="22"/>
          <w:lang w:eastAsia="sk-SK"/>
        </w:rPr>
      </w:pPr>
    </w:p>
    <w:p w14:paraId="355DECDE" w14:textId="0871E857" w:rsidR="005272BA" w:rsidRDefault="005272BA" w:rsidP="005272BA">
      <w:pPr>
        <w:spacing w:line="259" w:lineRule="auto"/>
        <w:ind w:left="-5" w:hanging="10"/>
        <w:rPr>
          <w:rFonts w:ascii="Corbel" w:hAnsi="Corbel"/>
          <w:b/>
          <w:color w:val="000000"/>
          <w:sz w:val="22"/>
          <w:szCs w:val="22"/>
          <w:lang w:eastAsia="sk-SK"/>
        </w:rPr>
      </w:pPr>
      <w:r>
        <w:rPr>
          <w:rFonts w:ascii="Corbel" w:hAnsi="Corbel"/>
          <w:b/>
          <w:color w:val="000000"/>
          <w:sz w:val="22"/>
          <w:szCs w:val="22"/>
          <w:lang w:eastAsia="sk-SK"/>
        </w:rPr>
        <w:t>Rozdelenie finančnej dotácie medzi zodpovednými riešiteľmi projektu:</w:t>
      </w:r>
    </w:p>
    <w:p w14:paraId="6F54D76A" w14:textId="77777777" w:rsidR="005272BA" w:rsidRPr="0036357C" w:rsidRDefault="005272BA" w:rsidP="005272BA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24D8FB64" w14:textId="2EA691CD" w:rsidR="005272BA" w:rsidRPr="002B6F44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b/>
          <w:sz w:val="22"/>
          <w:szCs w:val="22"/>
        </w:rPr>
        <w:t>Zodpovedný riešiteľ</w:t>
      </w:r>
      <w:r w:rsidRPr="0036357C">
        <w:rPr>
          <w:rFonts w:ascii="Corbel" w:hAnsi="Corbel"/>
          <w:b/>
          <w:sz w:val="22"/>
          <w:szCs w:val="22"/>
        </w:rPr>
        <w:t>:</w:t>
      </w:r>
      <w:r>
        <w:rPr>
          <w:rFonts w:ascii="Corbel" w:hAnsi="Corbel"/>
          <w:sz w:val="22"/>
          <w:szCs w:val="22"/>
        </w:rPr>
        <w:t xml:space="preserve">   </w:t>
      </w:r>
      <w:r w:rsidRPr="002B6F44">
        <w:rPr>
          <w:rFonts w:ascii="Corbel" w:hAnsi="Corbel"/>
          <w:sz w:val="22"/>
          <w:szCs w:val="22"/>
        </w:rPr>
        <w:t>Meno a priezvisko:</w:t>
      </w:r>
      <w:r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339075935"/>
          <w:placeholder>
            <w:docPart w:val="2F9B0CAF05234658BEAEC7667C6F152B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  <w:r w:rsidRPr="002B6F44">
        <w:rPr>
          <w:rFonts w:ascii="Corbel" w:hAnsi="Corbel"/>
          <w:sz w:val="22"/>
          <w:szCs w:val="22"/>
        </w:rPr>
        <w:t>Titul:</w:t>
      </w:r>
      <w:r w:rsidR="00A61FF6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1931576182"/>
          <w:placeholder>
            <w:docPart w:val="60F727B1E28B414E86D5A3651462817E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2B6F44">
        <w:rPr>
          <w:rFonts w:ascii="Corbel" w:hAnsi="Corbel"/>
          <w:sz w:val="22"/>
          <w:szCs w:val="22"/>
        </w:rPr>
        <w:t xml:space="preserve"> </w:t>
      </w:r>
    </w:p>
    <w:p w14:paraId="3330E4CD" w14:textId="77777777" w:rsidR="005272BA" w:rsidRPr="002B6F44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 w:rsidRPr="002B6F44">
        <w:rPr>
          <w:rFonts w:ascii="Corbel" w:hAnsi="Corbel"/>
          <w:sz w:val="22"/>
          <w:szCs w:val="22"/>
        </w:rPr>
        <w:t xml:space="preserve">Pracovisko:  </w:t>
      </w:r>
      <w:sdt>
        <w:sdtPr>
          <w:rPr>
            <w:rFonts w:ascii="Corbel" w:hAnsi="Corbel"/>
            <w:sz w:val="22"/>
            <w:szCs w:val="22"/>
          </w:rPr>
          <w:id w:val="2016181169"/>
          <w:placeholder>
            <w:docPart w:val="8B0707064C4446DAA58E09CF2A29911E"/>
          </w:placeholder>
          <w:showingPlcHdr/>
          <w:comboBox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comboBox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75C64C29" w14:textId="26796C50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Kapitálové investície pre pracovisko zodpovedného riešiteľa</w:t>
      </w:r>
      <w:r w:rsidRPr="002B6F44">
        <w:rPr>
          <w:rFonts w:ascii="Corbel" w:hAnsi="Corbel"/>
          <w:sz w:val="22"/>
          <w:szCs w:val="22"/>
        </w:rPr>
        <w:t xml:space="preserve">: </w:t>
      </w:r>
      <w:sdt>
        <w:sdtPr>
          <w:rPr>
            <w:rFonts w:ascii="Corbel" w:hAnsi="Corbel"/>
            <w:sz w:val="22"/>
            <w:szCs w:val="22"/>
          </w:rPr>
          <w:id w:val="-1066806575"/>
          <w:placeholder>
            <w:docPart w:val="46B84EBC4326475189062528BDFD4021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5364A9DE" w14:textId="7336F3EB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Bežné náklady pre pracovisko zodpovedného riešiteľa</w:t>
      </w:r>
      <w:r w:rsidRPr="002B6F44">
        <w:rPr>
          <w:rFonts w:ascii="Corbel" w:hAnsi="Corbel"/>
          <w:sz w:val="22"/>
          <w:szCs w:val="22"/>
        </w:rPr>
        <w:t xml:space="preserve">: </w:t>
      </w:r>
      <w:sdt>
        <w:sdtPr>
          <w:rPr>
            <w:rFonts w:ascii="Corbel" w:hAnsi="Corbel"/>
            <w:sz w:val="22"/>
            <w:szCs w:val="22"/>
          </w:rPr>
          <w:id w:val="-774400366"/>
          <w:placeholder>
            <w:docPart w:val="1DB237924DB841F09101FED2CA2FD939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57D595EB" w14:textId="7E569DCF" w:rsidR="005272BA" w:rsidRDefault="005272BA" w:rsidP="005272BA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5BF10C87" w14:textId="77777777" w:rsidR="00945F2F" w:rsidRDefault="00945F2F" w:rsidP="005272BA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37E54445" w14:textId="497A7A79" w:rsidR="005272BA" w:rsidRDefault="005272BA" w:rsidP="005272BA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 xml:space="preserve">Podpis </w:t>
      </w:r>
      <w:r>
        <w:rPr>
          <w:rFonts w:ascii="Corbel" w:hAnsi="Corbel"/>
          <w:sz w:val="22"/>
          <w:szCs w:val="22"/>
        </w:rPr>
        <w:t>zodpovedného riešiteľa:</w:t>
      </w:r>
    </w:p>
    <w:p w14:paraId="7AB94F37" w14:textId="77777777" w:rsidR="00945F2F" w:rsidRDefault="00945F2F" w:rsidP="005272BA">
      <w:pPr>
        <w:rPr>
          <w:rFonts w:ascii="Corbel" w:hAnsi="Corbel"/>
          <w:sz w:val="22"/>
          <w:szCs w:val="22"/>
        </w:rPr>
      </w:pPr>
    </w:p>
    <w:p w14:paraId="7178D41E" w14:textId="6C5078E2" w:rsidR="005272BA" w:rsidRPr="002B6F44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b/>
          <w:sz w:val="22"/>
          <w:szCs w:val="22"/>
        </w:rPr>
        <w:t>Zodpovedný riešiteľ</w:t>
      </w:r>
      <w:r w:rsidRPr="0036357C">
        <w:rPr>
          <w:rFonts w:ascii="Corbel" w:hAnsi="Corbel"/>
          <w:b/>
          <w:sz w:val="22"/>
          <w:szCs w:val="22"/>
        </w:rPr>
        <w:t>:</w:t>
      </w:r>
      <w:r>
        <w:rPr>
          <w:rFonts w:ascii="Corbel" w:hAnsi="Corbel"/>
          <w:sz w:val="22"/>
          <w:szCs w:val="22"/>
        </w:rPr>
        <w:t xml:space="preserve">   </w:t>
      </w:r>
      <w:r w:rsidRPr="002B6F44">
        <w:rPr>
          <w:rFonts w:ascii="Corbel" w:hAnsi="Corbel"/>
          <w:sz w:val="22"/>
          <w:szCs w:val="22"/>
        </w:rPr>
        <w:t>Meno a priezvisko:</w:t>
      </w:r>
      <w:r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476573584"/>
          <w:placeholder>
            <w:docPart w:val="5EE7DB8E54674C89A3A3995CC4A0FD07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  <w:r w:rsidRPr="002B6F44">
        <w:rPr>
          <w:rFonts w:ascii="Corbel" w:hAnsi="Corbel"/>
          <w:sz w:val="22"/>
          <w:szCs w:val="22"/>
        </w:rPr>
        <w:t>Titul:</w:t>
      </w:r>
      <w:r w:rsidR="00A61FF6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743795114"/>
          <w:placeholder>
            <w:docPart w:val="40E513A3B3CA452F86163633E29B88A2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2B6F44">
        <w:rPr>
          <w:rFonts w:ascii="Corbel" w:hAnsi="Corbel"/>
          <w:sz w:val="22"/>
          <w:szCs w:val="22"/>
        </w:rPr>
        <w:t xml:space="preserve"> </w:t>
      </w:r>
    </w:p>
    <w:p w14:paraId="436E86EC" w14:textId="77777777" w:rsidR="005272BA" w:rsidRPr="002B6F44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 w:rsidRPr="002B6F44">
        <w:rPr>
          <w:rFonts w:ascii="Corbel" w:hAnsi="Corbel"/>
          <w:sz w:val="22"/>
          <w:szCs w:val="22"/>
        </w:rPr>
        <w:t xml:space="preserve">Pracovisko:  </w:t>
      </w:r>
      <w:sdt>
        <w:sdtPr>
          <w:rPr>
            <w:rFonts w:ascii="Corbel" w:hAnsi="Corbel"/>
            <w:sz w:val="22"/>
            <w:szCs w:val="22"/>
          </w:rPr>
          <w:id w:val="1897624174"/>
          <w:placeholder>
            <w:docPart w:val="9C606C4A3A354A35910978AED060DBAB"/>
          </w:placeholder>
          <w:showingPlcHdr/>
          <w:comboBox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comboBox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023AE7AD" w14:textId="53D6A3A3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Kapitálové investície pre pracovisko zodpovedný riešiteľa</w:t>
      </w:r>
      <w:r w:rsidRPr="002B6F44">
        <w:rPr>
          <w:rFonts w:ascii="Corbel" w:hAnsi="Corbel"/>
          <w:sz w:val="22"/>
          <w:szCs w:val="22"/>
        </w:rPr>
        <w:t xml:space="preserve">: </w:t>
      </w:r>
      <w:sdt>
        <w:sdtPr>
          <w:rPr>
            <w:rFonts w:ascii="Corbel" w:hAnsi="Corbel"/>
            <w:sz w:val="22"/>
            <w:szCs w:val="22"/>
          </w:rPr>
          <w:id w:val="1028071396"/>
          <w:placeholder>
            <w:docPart w:val="6C30DC5ACC8B46FEA49C5CD8B6303305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28D68674" w14:textId="74089E7C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Bežné náklady pre pracovisko zodpovedný riešiteľa</w:t>
      </w:r>
      <w:r w:rsidRPr="002B6F44">
        <w:rPr>
          <w:rFonts w:ascii="Corbel" w:hAnsi="Corbel"/>
          <w:sz w:val="22"/>
          <w:szCs w:val="22"/>
        </w:rPr>
        <w:t xml:space="preserve">: </w:t>
      </w:r>
      <w:sdt>
        <w:sdtPr>
          <w:rPr>
            <w:rFonts w:ascii="Corbel" w:hAnsi="Corbel"/>
            <w:sz w:val="22"/>
            <w:szCs w:val="22"/>
          </w:rPr>
          <w:id w:val="-1201702328"/>
          <w:placeholder>
            <w:docPart w:val="7DFE5664184C4B4BA94ACCE0FBC21373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48F0E93C" w14:textId="3220FA53" w:rsidR="005272BA" w:rsidRDefault="005272BA" w:rsidP="005272BA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36301A0B" w14:textId="77777777" w:rsidR="00945F2F" w:rsidRDefault="00945F2F" w:rsidP="005272BA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5D306C26" w14:textId="6E63F44E" w:rsidR="005272BA" w:rsidRDefault="005272BA" w:rsidP="005272BA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 xml:space="preserve">Podpis </w:t>
      </w:r>
      <w:r>
        <w:rPr>
          <w:rFonts w:ascii="Corbel" w:hAnsi="Corbel"/>
          <w:sz w:val="22"/>
          <w:szCs w:val="22"/>
        </w:rPr>
        <w:t>zodpovedného riešiteľa:</w:t>
      </w:r>
    </w:p>
    <w:p w14:paraId="0BA04C26" w14:textId="77777777" w:rsidR="00945F2F" w:rsidRDefault="00945F2F" w:rsidP="005272BA">
      <w:pPr>
        <w:rPr>
          <w:rFonts w:ascii="Corbel" w:hAnsi="Corbel"/>
          <w:sz w:val="22"/>
          <w:szCs w:val="22"/>
        </w:rPr>
      </w:pPr>
    </w:p>
    <w:p w14:paraId="25B1E757" w14:textId="061710FC" w:rsidR="005272BA" w:rsidRPr="002B6F44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b/>
          <w:sz w:val="22"/>
          <w:szCs w:val="22"/>
        </w:rPr>
        <w:t>Zodpovedný riešiteľ</w:t>
      </w:r>
      <w:r w:rsidRPr="0036357C">
        <w:rPr>
          <w:rFonts w:ascii="Corbel" w:hAnsi="Corbel"/>
          <w:b/>
          <w:sz w:val="22"/>
          <w:szCs w:val="22"/>
        </w:rPr>
        <w:t>:</w:t>
      </w:r>
      <w:r>
        <w:rPr>
          <w:rFonts w:ascii="Corbel" w:hAnsi="Corbel"/>
          <w:sz w:val="22"/>
          <w:szCs w:val="22"/>
        </w:rPr>
        <w:t xml:space="preserve">   </w:t>
      </w:r>
      <w:r w:rsidRPr="002B6F44">
        <w:rPr>
          <w:rFonts w:ascii="Corbel" w:hAnsi="Corbel"/>
          <w:sz w:val="22"/>
          <w:szCs w:val="22"/>
        </w:rPr>
        <w:t>Meno a priezvisko:</w:t>
      </w:r>
      <w:r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403144460"/>
          <w:placeholder>
            <w:docPart w:val="88BFEB6E81B14BE68D1F7762A9CEFDDC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  <w:r w:rsidRPr="002B6F44">
        <w:rPr>
          <w:rFonts w:ascii="Corbel" w:hAnsi="Corbel"/>
          <w:sz w:val="22"/>
          <w:szCs w:val="22"/>
        </w:rPr>
        <w:t>Titul:</w:t>
      </w:r>
      <w:r w:rsidR="001A3ADF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1614709850"/>
          <w:placeholder>
            <w:docPart w:val="26FF09498FE64E108E39ECA5FDE3741E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2B6F44">
        <w:rPr>
          <w:rFonts w:ascii="Corbel" w:hAnsi="Corbel"/>
          <w:sz w:val="22"/>
          <w:szCs w:val="22"/>
        </w:rPr>
        <w:t xml:space="preserve"> </w:t>
      </w:r>
    </w:p>
    <w:p w14:paraId="3504BFE9" w14:textId="77777777" w:rsidR="005272BA" w:rsidRPr="002B6F44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 w:rsidRPr="002B6F44">
        <w:rPr>
          <w:rFonts w:ascii="Corbel" w:hAnsi="Corbel"/>
          <w:sz w:val="22"/>
          <w:szCs w:val="22"/>
        </w:rPr>
        <w:t xml:space="preserve">Pracovisko:  </w:t>
      </w:r>
      <w:sdt>
        <w:sdtPr>
          <w:rPr>
            <w:rFonts w:ascii="Corbel" w:hAnsi="Corbel"/>
            <w:sz w:val="22"/>
            <w:szCs w:val="22"/>
          </w:rPr>
          <w:id w:val="-646518362"/>
          <w:placeholder>
            <w:docPart w:val="6326BB1FF0FA44CC824EAFDB9223D132"/>
          </w:placeholder>
          <w:showingPlcHdr/>
          <w:comboBox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comboBox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1243162E" w14:textId="4E74BE3B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Kapitálové investície pre pracovisko zodpovedný riešiteľa</w:t>
      </w:r>
      <w:r w:rsidRPr="002B6F44">
        <w:rPr>
          <w:rFonts w:ascii="Corbel" w:hAnsi="Corbel"/>
          <w:sz w:val="22"/>
          <w:szCs w:val="22"/>
        </w:rPr>
        <w:t xml:space="preserve">: </w:t>
      </w:r>
      <w:sdt>
        <w:sdtPr>
          <w:rPr>
            <w:rFonts w:ascii="Corbel" w:hAnsi="Corbel"/>
            <w:sz w:val="22"/>
            <w:szCs w:val="22"/>
          </w:rPr>
          <w:id w:val="-236173281"/>
          <w:placeholder>
            <w:docPart w:val="4662FD709FCB472C988DACDAB9F20778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32B68F98" w14:textId="03832565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Bežné náklady pre pracovisko zodpovedný riešiteľa</w:t>
      </w:r>
      <w:r w:rsidRPr="002B6F44">
        <w:rPr>
          <w:rFonts w:ascii="Corbel" w:hAnsi="Corbel"/>
          <w:sz w:val="22"/>
          <w:szCs w:val="22"/>
        </w:rPr>
        <w:t xml:space="preserve">: </w:t>
      </w:r>
      <w:sdt>
        <w:sdtPr>
          <w:rPr>
            <w:rFonts w:ascii="Corbel" w:hAnsi="Corbel"/>
            <w:sz w:val="22"/>
            <w:szCs w:val="22"/>
          </w:rPr>
          <w:id w:val="357780083"/>
          <w:placeholder>
            <w:docPart w:val="C736EEB619EE4F438389D0F89B60ECBE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20AF8C7E" w14:textId="1F96125E" w:rsidR="005272BA" w:rsidRDefault="005272BA" w:rsidP="005272BA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5B4B5B57" w14:textId="77777777" w:rsidR="00945F2F" w:rsidRDefault="00945F2F" w:rsidP="005272BA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09AD8230" w14:textId="74FC0579" w:rsidR="005272BA" w:rsidRDefault="005272BA" w:rsidP="005272BA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 xml:space="preserve">Podpis </w:t>
      </w:r>
      <w:r>
        <w:rPr>
          <w:rFonts w:ascii="Corbel" w:hAnsi="Corbel"/>
          <w:sz w:val="22"/>
          <w:szCs w:val="22"/>
        </w:rPr>
        <w:t>zodpovedného riešiteľa:</w:t>
      </w:r>
    </w:p>
    <w:p w14:paraId="036AF03E" w14:textId="77777777" w:rsidR="00945F2F" w:rsidRDefault="00945F2F" w:rsidP="005272BA">
      <w:pPr>
        <w:rPr>
          <w:rFonts w:ascii="Corbel" w:hAnsi="Corbel"/>
          <w:sz w:val="22"/>
          <w:szCs w:val="22"/>
        </w:rPr>
      </w:pPr>
    </w:p>
    <w:p w14:paraId="606818B1" w14:textId="77777777" w:rsidR="005272BA" w:rsidRPr="0036357C" w:rsidRDefault="005272BA" w:rsidP="005272BA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1488336B" w14:textId="27F87A09" w:rsidR="005272BA" w:rsidRPr="002B6F44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b/>
          <w:sz w:val="22"/>
          <w:szCs w:val="22"/>
        </w:rPr>
        <w:t>Zodpovedný riešiteľ</w:t>
      </w:r>
      <w:r w:rsidRPr="0036357C">
        <w:rPr>
          <w:rFonts w:ascii="Corbel" w:hAnsi="Corbel"/>
          <w:b/>
          <w:sz w:val="22"/>
          <w:szCs w:val="22"/>
        </w:rPr>
        <w:t>:</w:t>
      </w:r>
      <w:r>
        <w:rPr>
          <w:rFonts w:ascii="Corbel" w:hAnsi="Corbel"/>
          <w:sz w:val="22"/>
          <w:szCs w:val="22"/>
        </w:rPr>
        <w:t xml:space="preserve">   </w:t>
      </w:r>
      <w:r w:rsidRPr="002B6F44">
        <w:rPr>
          <w:rFonts w:ascii="Corbel" w:hAnsi="Corbel"/>
          <w:sz w:val="22"/>
          <w:szCs w:val="22"/>
        </w:rPr>
        <w:t>Meno a priezvisko:</w:t>
      </w:r>
      <w:r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225221726"/>
          <w:placeholder>
            <w:docPart w:val="8D7429E191D3493FA41DEDC8EC25815E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  <w:r w:rsidRPr="002B6F44">
        <w:rPr>
          <w:rFonts w:ascii="Corbel" w:hAnsi="Corbel"/>
          <w:sz w:val="22"/>
          <w:szCs w:val="22"/>
        </w:rPr>
        <w:t>Titul:</w:t>
      </w:r>
      <w:r w:rsidR="001A3ADF">
        <w:rPr>
          <w:rFonts w:ascii="Corbel" w:hAnsi="Corbel"/>
          <w:sz w:val="22"/>
          <w:szCs w:val="22"/>
        </w:rPr>
        <w:t xml:space="preserve"> </w:t>
      </w:r>
      <w:sdt>
        <w:sdtPr>
          <w:rPr>
            <w:rFonts w:ascii="Corbel" w:hAnsi="Corbel"/>
            <w:sz w:val="22"/>
            <w:szCs w:val="22"/>
          </w:rPr>
          <w:id w:val="-1660846653"/>
          <w:placeholder>
            <w:docPart w:val="B0C14EF11AA34B5CBD9DBC905636B3DC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 w:rsidRPr="002B6F44">
        <w:rPr>
          <w:rFonts w:ascii="Corbel" w:hAnsi="Corbel"/>
          <w:sz w:val="22"/>
          <w:szCs w:val="22"/>
        </w:rPr>
        <w:t xml:space="preserve"> </w:t>
      </w:r>
    </w:p>
    <w:p w14:paraId="48293FAD" w14:textId="77777777" w:rsidR="005272BA" w:rsidRPr="002B6F44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 w:rsidRPr="002B6F44">
        <w:rPr>
          <w:rFonts w:ascii="Corbel" w:hAnsi="Corbel"/>
          <w:sz w:val="22"/>
          <w:szCs w:val="22"/>
        </w:rPr>
        <w:t xml:space="preserve">Pracovisko:  </w:t>
      </w:r>
      <w:sdt>
        <w:sdtPr>
          <w:rPr>
            <w:rFonts w:ascii="Corbel" w:hAnsi="Corbel"/>
            <w:sz w:val="22"/>
            <w:szCs w:val="22"/>
          </w:rPr>
          <w:id w:val="66618075"/>
          <w:placeholder>
            <w:docPart w:val="7A85A6F692DE42B9A7E724BB23D5E0A2"/>
          </w:placeholder>
          <w:showingPlcHdr/>
          <w:comboBox>
            <w:listItem w:displayText="Katedra farmaceutickej analýzy a nukleárnej farmácie" w:value="Katedra farmaceutickej analýzy a nukleárnej farmácie"/>
            <w:listItem w:displayText="Katedra chemickej teórie liečiv" w:value="Katedra chemickej teórie liečiv"/>
            <w:listItem w:displayText="Katedra bunkovej a molekulárnej biológie liečiv" w:value="Katedra bunkovej a molekulárnej biológie liečiv"/>
            <w:listItem w:displayText="Katedra farmaceutickej chémie" w:value="Katedra farmaceutickej chémie"/>
            <w:listItem w:displayText="Katedra farmakológie a toxikológie" w:value="Katedra farmakológie a toxikológie"/>
            <w:listItem w:displayText="Katedra organizácie a riadenia farmácie" w:value="Katedra organizácie a riadenia farmácie"/>
            <w:listItem w:displayText="Katedra farmakognózie a botaniky" w:value="Katedra farmakognózie a botaniky"/>
            <w:listItem w:displayText="Katedra fyzikálnej chémie liečiv" w:value="Katedra fyzikálnej chémie liečiv"/>
            <w:listItem w:displayText="Katedra galenickej farmácie" w:value="Katedra galenickej farmácie"/>
          </w:comboBox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717CA557" w14:textId="1D86B3D7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Kapitálové investície pre pracovisko zodpovedný riešiteľa</w:t>
      </w:r>
      <w:r w:rsidRPr="002B6F44">
        <w:rPr>
          <w:rFonts w:ascii="Corbel" w:hAnsi="Corbel"/>
          <w:sz w:val="22"/>
          <w:szCs w:val="22"/>
        </w:rPr>
        <w:t xml:space="preserve">: </w:t>
      </w:r>
      <w:sdt>
        <w:sdtPr>
          <w:rPr>
            <w:rFonts w:ascii="Corbel" w:hAnsi="Corbel"/>
            <w:sz w:val="22"/>
            <w:szCs w:val="22"/>
          </w:rPr>
          <w:id w:val="1750229108"/>
          <w:placeholder>
            <w:docPart w:val="343EB2CF545F4C8ABA8D170438E1D546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55DFDE1C" w14:textId="28AE128E" w:rsidR="005272BA" w:rsidRDefault="005272BA" w:rsidP="005272BA">
      <w:pPr>
        <w:tabs>
          <w:tab w:val="left" w:pos="6497"/>
        </w:tabs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>Bežné náklady pre pracovisko zodpovedný riešiteľa</w:t>
      </w:r>
      <w:r w:rsidRPr="002B6F44">
        <w:rPr>
          <w:rFonts w:ascii="Corbel" w:hAnsi="Corbel"/>
          <w:sz w:val="22"/>
          <w:szCs w:val="22"/>
        </w:rPr>
        <w:t xml:space="preserve">: </w:t>
      </w:r>
      <w:sdt>
        <w:sdtPr>
          <w:rPr>
            <w:rFonts w:ascii="Corbel" w:hAnsi="Corbel"/>
            <w:sz w:val="22"/>
            <w:szCs w:val="22"/>
          </w:rPr>
          <w:id w:val="-1875608892"/>
          <w:placeholder>
            <w:docPart w:val="BC9FC7F4A3AA4031BC1B44B2FFD79773"/>
          </w:placeholder>
          <w:showingPlcHdr/>
          <w:text/>
        </w:sdtPr>
        <w:sdtEndPr/>
        <w:sdtContent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sdtContent>
      </w:sdt>
      <w:r>
        <w:rPr>
          <w:rFonts w:ascii="Corbel" w:hAnsi="Corbel"/>
          <w:sz w:val="22"/>
          <w:szCs w:val="22"/>
        </w:rPr>
        <w:t xml:space="preserve"> </w:t>
      </w:r>
    </w:p>
    <w:p w14:paraId="0858BA68" w14:textId="4B66CB7E" w:rsidR="005272BA" w:rsidRDefault="00945F2F" w:rsidP="00945F2F">
      <w:pPr>
        <w:tabs>
          <w:tab w:val="left" w:pos="5410"/>
        </w:tabs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  <w:r>
        <w:rPr>
          <w:rFonts w:ascii="Corbel" w:hAnsi="Corbel"/>
          <w:color w:val="000000"/>
          <w:sz w:val="22"/>
          <w:szCs w:val="22"/>
          <w:lang w:eastAsia="sk-SK"/>
        </w:rPr>
        <w:tab/>
      </w:r>
      <w:r>
        <w:rPr>
          <w:rFonts w:ascii="Corbel" w:hAnsi="Corbel"/>
          <w:color w:val="000000"/>
          <w:sz w:val="22"/>
          <w:szCs w:val="22"/>
          <w:lang w:eastAsia="sk-SK"/>
        </w:rPr>
        <w:tab/>
      </w:r>
    </w:p>
    <w:p w14:paraId="419982C8" w14:textId="77777777" w:rsidR="00945F2F" w:rsidRDefault="00945F2F" w:rsidP="00945F2F">
      <w:pPr>
        <w:tabs>
          <w:tab w:val="left" w:pos="5410"/>
        </w:tabs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4EF3E047" w14:textId="77777777" w:rsidR="005272BA" w:rsidRDefault="005272BA" w:rsidP="005272BA">
      <w:pPr>
        <w:rPr>
          <w:rFonts w:ascii="Corbel" w:hAnsi="Corbel"/>
          <w:sz w:val="22"/>
          <w:szCs w:val="22"/>
        </w:rPr>
      </w:pP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>
        <w:rPr>
          <w:rFonts w:ascii="Corbel" w:hAnsi="Corbel"/>
          <w:sz w:val="22"/>
          <w:szCs w:val="22"/>
        </w:rPr>
        <w:tab/>
        <w:t xml:space="preserve"> </w:t>
      </w:r>
      <w:r w:rsidRPr="00DC5905">
        <w:rPr>
          <w:rFonts w:ascii="Corbel" w:hAnsi="Corbel"/>
          <w:sz w:val="22"/>
          <w:szCs w:val="22"/>
        </w:rPr>
        <w:t xml:space="preserve">Podpis </w:t>
      </w:r>
      <w:r>
        <w:rPr>
          <w:rFonts w:ascii="Corbel" w:hAnsi="Corbel"/>
          <w:sz w:val="22"/>
          <w:szCs w:val="22"/>
        </w:rPr>
        <w:t>zodpovedného riešiteľa:</w:t>
      </w:r>
    </w:p>
    <w:p w14:paraId="7CEFDBFB" w14:textId="77777777" w:rsidR="005272BA" w:rsidRPr="0036357C" w:rsidRDefault="005272BA" w:rsidP="005272BA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p w14:paraId="2D659133" w14:textId="77777777" w:rsidR="0036651B" w:rsidRPr="0036651B" w:rsidRDefault="0036651B" w:rsidP="00032432">
      <w:pPr>
        <w:spacing w:line="259" w:lineRule="auto"/>
        <w:ind w:left="-5" w:hanging="10"/>
        <w:rPr>
          <w:rFonts w:ascii="Corbel" w:hAnsi="Corbel"/>
          <w:color w:val="000000"/>
          <w:sz w:val="22"/>
          <w:szCs w:val="22"/>
          <w:lang w:eastAsia="sk-SK"/>
        </w:rPr>
      </w:pPr>
    </w:p>
    <w:sectPr w:rsidR="0036651B" w:rsidRPr="0036651B" w:rsidSect="00A61FF6">
      <w:footerReference w:type="default" r:id="rId16"/>
      <w:type w:val="continuous"/>
      <w:pgSz w:w="11906" w:h="16838"/>
      <w:pgMar w:top="284" w:right="1440" w:bottom="1440" w:left="1440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9FECF" w14:textId="77777777" w:rsidR="008B58A4" w:rsidRDefault="008B58A4" w:rsidP="00AA3035">
      <w:r>
        <w:separator/>
      </w:r>
    </w:p>
  </w:endnote>
  <w:endnote w:type="continuationSeparator" w:id="0">
    <w:p w14:paraId="2F4D0EFB" w14:textId="77777777" w:rsidR="008B58A4" w:rsidRDefault="008B58A4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9D2AA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3EB6014D" w14:textId="77777777" w:rsidTr="002C5E66">
      <w:trPr>
        <w:trHeight w:val="567"/>
      </w:trPr>
      <w:tc>
        <w:tcPr>
          <w:tcW w:w="3260" w:type="dxa"/>
          <w:shd w:val="clear" w:color="auto" w:fill="auto"/>
          <w:vAlign w:val="center"/>
        </w:tcPr>
        <w:p w14:paraId="571DE329" w14:textId="02514679" w:rsidR="00765F93" w:rsidRPr="008E287B" w:rsidRDefault="00765F93" w:rsidP="005E3A72">
          <w:pPr>
            <w:pStyle w:val="Patkavlavo"/>
          </w:pPr>
        </w:p>
      </w:tc>
      <w:tc>
        <w:tcPr>
          <w:tcW w:w="2845" w:type="dxa"/>
          <w:shd w:val="clear" w:color="auto" w:fill="auto"/>
          <w:vAlign w:val="center"/>
        </w:tcPr>
        <w:p w14:paraId="30A080D3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  <w:lang w:eastAsia="sk-SK"/>
            </w:rPr>
            <w:drawing>
              <wp:inline distT="0" distB="0" distL="0" distR="0" wp14:anchorId="2AEC77FE" wp14:editId="4CC41155">
                <wp:extent cx="540000" cy="540000"/>
                <wp:effectExtent l="0" t="0" r="6350" b="6350"/>
                <wp:docPr id="11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shd w:val="clear" w:color="auto" w:fill="auto"/>
          <w:vAlign w:val="center"/>
        </w:tcPr>
        <w:p w14:paraId="187AEBD5" w14:textId="52359972" w:rsidR="00765F93" w:rsidRPr="006C7C57" w:rsidRDefault="00765F93" w:rsidP="005E3A72">
          <w:pPr>
            <w:pStyle w:val="Patkavpravo"/>
          </w:pPr>
        </w:p>
      </w:tc>
    </w:tr>
  </w:tbl>
  <w:p w14:paraId="675CC648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FA1A8" w14:textId="77777777" w:rsidR="008B58A4" w:rsidRDefault="008B58A4" w:rsidP="00AA3035">
      <w:r>
        <w:separator/>
      </w:r>
    </w:p>
  </w:footnote>
  <w:footnote w:type="continuationSeparator" w:id="0">
    <w:p w14:paraId="67ABAD4A" w14:textId="77777777" w:rsidR="008B58A4" w:rsidRDefault="008B58A4" w:rsidP="00AA3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15650F"/>
    <w:multiLevelType w:val="hybridMultilevel"/>
    <w:tmpl w:val="9C98ED88"/>
    <w:lvl w:ilvl="0" w:tplc="F81C0D32">
      <w:start w:val="1"/>
      <w:numFmt w:val="bullet"/>
      <w:lvlText w:val="-"/>
      <w:lvlJc w:val="left"/>
      <w:pPr>
        <w:ind w:left="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4417E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8E02A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FAE25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5CC1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832A89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8E049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56878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F481F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76109373">
    <w:abstractNumId w:val="1"/>
  </w:num>
  <w:num w:numId="2" w16cid:durableId="428544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3SRujWtolggz1/sI1WoBRQDpCqHI1P0HiGTERi/pUAsrWnriUG/015bb8KzwKG0dDzMfVKIkDM4zyuOdjuogmw==" w:salt="C0AkWFnOdzU7O3i252Zlaw=="/>
  <w:defaultTabStop w:val="567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48C"/>
    <w:rsid w:val="000025C6"/>
    <w:rsid w:val="00014580"/>
    <w:rsid w:val="00021F10"/>
    <w:rsid w:val="00023033"/>
    <w:rsid w:val="00026151"/>
    <w:rsid w:val="00032432"/>
    <w:rsid w:val="000412B2"/>
    <w:rsid w:val="000506EF"/>
    <w:rsid w:val="0005546B"/>
    <w:rsid w:val="00073C8F"/>
    <w:rsid w:val="00080B78"/>
    <w:rsid w:val="00086875"/>
    <w:rsid w:val="00097CA5"/>
    <w:rsid w:val="000A7DCC"/>
    <w:rsid w:val="000C420D"/>
    <w:rsid w:val="00101BE9"/>
    <w:rsid w:val="00101DFA"/>
    <w:rsid w:val="00170C41"/>
    <w:rsid w:val="001752C8"/>
    <w:rsid w:val="001A27DE"/>
    <w:rsid w:val="001A2E90"/>
    <w:rsid w:val="001A38B9"/>
    <w:rsid w:val="001A3ADF"/>
    <w:rsid w:val="001A77A2"/>
    <w:rsid w:val="001C507B"/>
    <w:rsid w:val="002A0A49"/>
    <w:rsid w:val="002B463B"/>
    <w:rsid w:val="002B6F44"/>
    <w:rsid w:val="002C0257"/>
    <w:rsid w:val="002D49D9"/>
    <w:rsid w:val="002F49FC"/>
    <w:rsid w:val="003233F8"/>
    <w:rsid w:val="00335397"/>
    <w:rsid w:val="0034087A"/>
    <w:rsid w:val="00344290"/>
    <w:rsid w:val="003470A3"/>
    <w:rsid w:val="0035489D"/>
    <w:rsid w:val="00355A52"/>
    <w:rsid w:val="00355F9F"/>
    <w:rsid w:val="00361173"/>
    <w:rsid w:val="0036298F"/>
    <w:rsid w:val="0036357C"/>
    <w:rsid w:val="0036651B"/>
    <w:rsid w:val="00380F9C"/>
    <w:rsid w:val="00382A21"/>
    <w:rsid w:val="003B20D7"/>
    <w:rsid w:val="003B3AA8"/>
    <w:rsid w:val="003C0C22"/>
    <w:rsid w:val="003C5D02"/>
    <w:rsid w:val="003F0596"/>
    <w:rsid w:val="00446EC1"/>
    <w:rsid w:val="00450555"/>
    <w:rsid w:val="00463338"/>
    <w:rsid w:val="0049651E"/>
    <w:rsid w:val="004B1A3C"/>
    <w:rsid w:val="004C1CC4"/>
    <w:rsid w:val="004C6140"/>
    <w:rsid w:val="004C618E"/>
    <w:rsid w:val="00500F0A"/>
    <w:rsid w:val="00512D0E"/>
    <w:rsid w:val="00516D80"/>
    <w:rsid w:val="005272BA"/>
    <w:rsid w:val="005320E3"/>
    <w:rsid w:val="00557473"/>
    <w:rsid w:val="005903F9"/>
    <w:rsid w:val="005B5158"/>
    <w:rsid w:val="005C3868"/>
    <w:rsid w:val="005E3A72"/>
    <w:rsid w:val="005F127F"/>
    <w:rsid w:val="005F2D3B"/>
    <w:rsid w:val="005F3D08"/>
    <w:rsid w:val="005F7842"/>
    <w:rsid w:val="00600A02"/>
    <w:rsid w:val="00657DA4"/>
    <w:rsid w:val="006769D9"/>
    <w:rsid w:val="0069224B"/>
    <w:rsid w:val="006C7C57"/>
    <w:rsid w:val="006E5CDE"/>
    <w:rsid w:val="00705C07"/>
    <w:rsid w:val="007160E4"/>
    <w:rsid w:val="00721C53"/>
    <w:rsid w:val="007427C5"/>
    <w:rsid w:val="00750DDF"/>
    <w:rsid w:val="00765529"/>
    <w:rsid w:val="00765F93"/>
    <w:rsid w:val="00770C34"/>
    <w:rsid w:val="0077479B"/>
    <w:rsid w:val="00777DF3"/>
    <w:rsid w:val="00780DE9"/>
    <w:rsid w:val="00794BFE"/>
    <w:rsid w:val="007A3FCD"/>
    <w:rsid w:val="007B6FDD"/>
    <w:rsid w:val="007C5DB8"/>
    <w:rsid w:val="007E48E3"/>
    <w:rsid w:val="007E51DC"/>
    <w:rsid w:val="007E63A6"/>
    <w:rsid w:val="007F0CA5"/>
    <w:rsid w:val="007F7DCF"/>
    <w:rsid w:val="008041A7"/>
    <w:rsid w:val="008061D4"/>
    <w:rsid w:val="0081246F"/>
    <w:rsid w:val="00826212"/>
    <w:rsid w:val="0083342B"/>
    <w:rsid w:val="00833F55"/>
    <w:rsid w:val="0083444C"/>
    <w:rsid w:val="0083492B"/>
    <w:rsid w:val="00844379"/>
    <w:rsid w:val="00846718"/>
    <w:rsid w:val="00847CD8"/>
    <w:rsid w:val="008614AF"/>
    <w:rsid w:val="00884E54"/>
    <w:rsid w:val="008B00AF"/>
    <w:rsid w:val="008B58A4"/>
    <w:rsid w:val="008C791D"/>
    <w:rsid w:val="008D4856"/>
    <w:rsid w:val="008E1678"/>
    <w:rsid w:val="008E287B"/>
    <w:rsid w:val="008F27EE"/>
    <w:rsid w:val="008F48D7"/>
    <w:rsid w:val="008F6FAA"/>
    <w:rsid w:val="00917925"/>
    <w:rsid w:val="00924C84"/>
    <w:rsid w:val="00926F14"/>
    <w:rsid w:val="00932124"/>
    <w:rsid w:val="00933048"/>
    <w:rsid w:val="00945F2F"/>
    <w:rsid w:val="00991C80"/>
    <w:rsid w:val="00992279"/>
    <w:rsid w:val="009A0DF3"/>
    <w:rsid w:val="009A1319"/>
    <w:rsid w:val="009A6808"/>
    <w:rsid w:val="009A6DA1"/>
    <w:rsid w:val="009C1B13"/>
    <w:rsid w:val="009C5A16"/>
    <w:rsid w:val="009D53A5"/>
    <w:rsid w:val="009E011D"/>
    <w:rsid w:val="00A0574E"/>
    <w:rsid w:val="00A1284C"/>
    <w:rsid w:val="00A2276F"/>
    <w:rsid w:val="00A26412"/>
    <w:rsid w:val="00A313B2"/>
    <w:rsid w:val="00A51AC6"/>
    <w:rsid w:val="00A61FF6"/>
    <w:rsid w:val="00A70F64"/>
    <w:rsid w:val="00A73B05"/>
    <w:rsid w:val="00A84186"/>
    <w:rsid w:val="00A84B5A"/>
    <w:rsid w:val="00A86023"/>
    <w:rsid w:val="00AA1F3B"/>
    <w:rsid w:val="00AA3035"/>
    <w:rsid w:val="00AB520F"/>
    <w:rsid w:val="00AB5280"/>
    <w:rsid w:val="00AD0C5F"/>
    <w:rsid w:val="00B202A6"/>
    <w:rsid w:val="00B5241C"/>
    <w:rsid w:val="00B6074C"/>
    <w:rsid w:val="00B60BCD"/>
    <w:rsid w:val="00B71794"/>
    <w:rsid w:val="00B72ECA"/>
    <w:rsid w:val="00B902EE"/>
    <w:rsid w:val="00B9057A"/>
    <w:rsid w:val="00B92842"/>
    <w:rsid w:val="00BD1838"/>
    <w:rsid w:val="00C00F06"/>
    <w:rsid w:val="00C0393C"/>
    <w:rsid w:val="00C03C5C"/>
    <w:rsid w:val="00C10E98"/>
    <w:rsid w:val="00C20CFC"/>
    <w:rsid w:val="00C2736E"/>
    <w:rsid w:val="00C64157"/>
    <w:rsid w:val="00C77894"/>
    <w:rsid w:val="00C77D63"/>
    <w:rsid w:val="00CA09F1"/>
    <w:rsid w:val="00CA324F"/>
    <w:rsid w:val="00CD1FDA"/>
    <w:rsid w:val="00CF1DDF"/>
    <w:rsid w:val="00D0330B"/>
    <w:rsid w:val="00D0655E"/>
    <w:rsid w:val="00D077E8"/>
    <w:rsid w:val="00D212F4"/>
    <w:rsid w:val="00D24176"/>
    <w:rsid w:val="00D32D47"/>
    <w:rsid w:val="00D34854"/>
    <w:rsid w:val="00D73373"/>
    <w:rsid w:val="00D8696D"/>
    <w:rsid w:val="00D86E40"/>
    <w:rsid w:val="00D925E0"/>
    <w:rsid w:val="00DA73C0"/>
    <w:rsid w:val="00DC5905"/>
    <w:rsid w:val="00DE24F4"/>
    <w:rsid w:val="00DF148C"/>
    <w:rsid w:val="00DF1CDC"/>
    <w:rsid w:val="00E15D12"/>
    <w:rsid w:val="00E40ED1"/>
    <w:rsid w:val="00E63BB0"/>
    <w:rsid w:val="00E95243"/>
    <w:rsid w:val="00E9738D"/>
    <w:rsid w:val="00EE55A1"/>
    <w:rsid w:val="00F204F9"/>
    <w:rsid w:val="00F20DF3"/>
    <w:rsid w:val="00F21291"/>
    <w:rsid w:val="00F43E3C"/>
    <w:rsid w:val="00F563CE"/>
    <w:rsid w:val="00F61C9B"/>
    <w:rsid w:val="00F73C32"/>
    <w:rsid w:val="00F814A8"/>
    <w:rsid w:val="00F843A8"/>
    <w:rsid w:val="00F92F31"/>
    <w:rsid w:val="00FB249C"/>
    <w:rsid w:val="00FB698F"/>
    <w:rsid w:val="00FC42E5"/>
    <w:rsid w:val="00FD17CF"/>
    <w:rsid w:val="00FD36E4"/>
    <w:rsid w:val="00FE2FFD"/>
    <w:rsid w:val="00FF332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441E681"/>
  <w15:docId w15:val="{20F6833D-CC14-407D-8DE4-3A01DCDAC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locked="0" w:semiHidden="1" w:unhideWhenUsed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nhideWhenUsed="1"/>
    <w:lsdException w:name="index heading" w:locked="0" w:semiHidden="1" w:unhideWhenUsed="1"/>
    <w:lsdException w:name="caption" w:locked="0" w:semiHidden="1" w:uiPriority="35" w:unhideWhenUsed="1" w:qFormat="1"/>
    <w:lsdException w:name="table of figures" w:locked="0" w:semiHidden="1" w:unhideWhenUsed="1"/>
    <w:lsdException w:name="envelope address" w:locked="0" w:semiHidden="1" w:unhideWhenUsed="1"/>
    <w:lsdException w:name="envelope return" w:locked="0" w:semiHidden="1" w:unhideWhenUsed="1"/>
    <w:lsdException w:name="footnote reference" w:locked="0" w:semiHidden="1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nhideWhenUsed="1"/>
    <w:lsdException w:name="endnote reference" w:locked="0" w:semiHidden="1" w:unhideWhenUsed="1"/>
    <w:lsdException w:name="endnote text" w:locked="0" w:semiHidden="1" w:unhideWhenUsed="1"/>
    <w:lsdException w:name="table of authorities" w:locked="0" w:semiHidden="1" w:unhideWhenUsed="1"/>
    <w:lsdException w:name="macro" w:locked="0" w:semiHidden="1" w:unhideWhenUsed="1"/>
    <w:lsdException w:name="toa heading" w:locked="0" w:semiHidden="1" w:unhideWhenUsed="1"/>
    <w:lsdException w:name="List" w:locked="0" w:semiHidden="1" w:unhideWhenUsed="1"/>
    <w:lsdException w:name="List Bullet" w:locked="0" w:semiHidden="1" w:unhideWhenUsed="1"/>
    <w:lsdException w:name="List Number" w:locked="0" w:semiHidden="1" w:unhideWhenUsed="1"/>
    <w:lsdException w:name="List 2" w:locked="0" w:semiHidden="1" w:unhideWhenUsed="1"/>
    <w:lsdException w:name="List 3" w:locked="0" w:semiHidden="1" w:unhideWhenUsed="1"/>
    <w:lsdException w:name="List 4" w:locked="0" w:semiHidden="1" w:unhideWhenUsed="1"/>
    <w:lsdException w:name="List 5" w:locked="0" w:semiHidden="1" w:unhideWhenUsed="1"/>
    <w:lsdException w:name="List Bullet 2" w:locked="0" w:semiHidden="1" w:unhideWhenUsed="1"/>
    <w:lsdException w:name="List Bullet 3" w:locked="0" w:semiHidden="1" w:unhideWhenUsed="1"/>
    <w:lsdException w:name="List Bullet 4" w:locked="0" w:semiHidden="1" w:unhideWhenUsed="1"/>
    <w:lsdException w:name="List Bullet 5" w:locked="0" w:semiHidden="1" w:unhideWhenUsed="1"/>
    <w:lsdException w:name="List Number 2" w:locked="0" w:semiHidden="1" w:unhideWhenUsed="1"/>
    <w:lsdException w:name="List Number 3" w:locked="0" w:semiHidden="1" w:unhideWhenUsed="1"/>
    <w:lsdException w:name="List Number 4" w:locked="0" w:semiHidden="1" w:unhideWhenUsed="1"/>
    <w:lsdException w:name="List Number 5" w:locked="0" w:semiHidden="1" w:unhideWhenUsed="1"/>
    <w:lsdException w:name="Title" w:locked="0" w:uiPriority="10" w:qFormat="1"/>
    <w:lsdException w:name="Closing" w:locked="0" w:semiHidden="1" w:unhideWhenUsed="1"/>
    <w:lsdException w:name="Signature" w:locked="0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locked="0" w:semiHidden="1" w:unhideWhenUsed="1"/>
    <w:lsdException w:name="List Continue" w:locked="0" w:semiHidden="1" w:unhideWhenUsed="1"/>
    <w:lsdException w:name="List Continue 2" w:locked="0" w:semiHidden="1" w:unhideWhenUsed="1"/>
    <w:lsdException w:name="List Continue 3" w:locked="0" w:semiHidden="1" w:unhideWhenUsed="1"/>
    <w:lsdException w:name="List Continue 4" w:locked="0" w:semiHidden="1" w:unhideWhenUsed="1"/>
    <w:lsdException w:name="List Continue 5" w:locked="0" w:semiHidden="1" w:unhideWhenUsed="1"/>
    <w:lsdException w:name="Message Header" w:locked="0" w:semiHidden="1" w:unhideWhenUsed="1"/>
    <w:lsdException w:name="Subtitle" w:locked="0" w:uiPriority="11" w:qFormat="1"/>
    <w:lsdException w:name="Salutation" w:locked="0" w:semiHidden="1" w:unhideWhenUsed="1"/>
    <w:lsdException w:name="Date" w:locked="0" w:semiHidden="1" w:unhideWhenUsed="1"/>
    <w:lsdException w:name="Body Text First Indent" w:locked="0" w:semiHidden="1" w:unhideWhenUsed="1"/>
    <w:lsdException w:name="Body Text First Indent 2" w:locked="0" w:semiHidden="1" w:unhideWhenUsed="1"/>
    <w:lsdException w:name="Note Heading" w:locked="0" w:semiHidden="1" w:unhideWhenUsed="1"/>
    <w:lsdException w:name="Body Text 2" w:locked="0" w:semiHidden="1" w:unhideWhenUsed="1"/>
    <w:lsdException w:name="Body Text 3" w:locked="0" w:semiHidden="1" w:unhideWhenUsed="1"/>
    <w:lsdException w:name="Body Text Indent 2" w:locked="0" w:semiHidden="1" w:unhideWhenUsed="1"/>
    <w:lsdException w:name="Body Text Indent 3" w:locked="0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locked="0" w:uiPriority="22" w:qFormat="1"/>
    <w:lsdException w:name="Emphasis" w:locked="0" w:uiPriority="20" w:qFormat="1"/>
    <w:lsdException w:name="Document Map" w:locked="0" w:semiHidden="1" w:unhideWhenUsed="1"/>
    <w:lsdException w:name="Plain Text" w:locked="0" w:semiHidden="1" w:unhideWhenUsed="1"/>
    <w:lsdException w:name="E-mail Signature" w:locked="0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locked="0" w:semiHidden="1" w:unhideWhenUsed="1"/>
    <w:lsdException w:name="HTML Address" w:locked="0" w:semiHidden="1" w:unhideWhenUsed="1"/>
    <w:lsdException w:name="HTML Cite" w:locked="0" w:semiHidden="1" w:unhideWhenUsed="1"/>
    <w:lsdException w:name="HTML Code" w:locked="0" w:semiHidden="1" w:unhideWhenUsed="1"/>
    <w:lsdException w:name="HTML Definition" w:locked="0" w:semiHidden="1" w:unhideWhenUsed="1"/>
    <w:lsdException w:name="HTML Keyboard" w:locked="0" w:semiHidden="1" w:unhideWhenUsed="1"/>
    <w:lsdException w:name="HTML Preformatted" w:locked="0" w:semiHidden="1" w:unhideWhenUsed="1"/>
    <w:lsdException w:name="HTML Sample" w:locked="0" w:semiHidden="1" w:unhideWhenUsed="1"/>
    <w:lsdException w:name="HTML Typewriter" w:locked="0" w:semiHidden="1" w:unhideWhenUsed="1"/>
    <w:lsdException w:name="HTML Variable" w:locked="0" w:semiHidden="1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locked/>
    <w:rsid w:val="003F0596"/>
  </w:style>
  <w:style w:type="paragraph" w:customStyle="1" w:styleId="Adresa">
    <w:name w:val="Adresa"/>
    <w:basedOn w:val="Normlny"/>
    <w:qFormat/>
    <w:locked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locked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locked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locked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locked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locked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locked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locked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locked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902E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902EE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2B6F4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B6F44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B6F44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B6F4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B6F4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Zstupntext">
    <w:name w:val="Placeholder Text"/>
    <w:basedOn w:val="Predvolenpsmoodseku"/>
    <w:uiPriority w:val="99"/>
    <w:semiHidden/>
    <w:rsid w:val="008061D4"/>
    <w:rPr>
      <w:color w:val="808080"/>
    </w:rPr>
  </w:style>
  <w:style w:type="character" w:customStyle="1" w:styleId="tl1">
    <w:name w:val="Štýl1"/>
    <w:basedOn w:val="Predvolenpsmoodseku"/>
    <w:uiPriority w:val="1"/>
    <w:locked/>
    <w:rsid w:val="00516D80"/>
    <w:rPr>
      <w:rFonts w:ascii="Corbel" w:hAnsi="Corbel"/>
    </w:rPr>
  </w:style>
  <w:style w:type="paragraph" w:styleId="Revzia">
    <w:name w:val="Revision"/>
    <w:hidden/>
    <w:uiPriority w:val="99"/>
    <w:semiHidden/>
    <w:rsid w:val="00917925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control" Target="activeX/activeX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ontrol" Target="activeX/activeX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wm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enka\Downloads\Uradny_list_FAF%20(2)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B0BBA56A16042959476C56BBA460C0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FA5327-54CE-4547-BA77-7BF9DFE932E3}"/>
      </w:docPartPr>
      <w:docPartBody>
        <w:p w:rsidR="00146193" w:rsidRDefault="009D54B8" w:rsidP="009D54B8">
          <w:pPr>
            <w:pStyle w:val="6B0BBA56A16042959476C56BBA460C09"/>
          </w:pPr>
          <w:r w:rsidRPr="001A27DE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EC7E502E612B423A9B269CBE3C1F505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AE5C787-618A-47FD-8527-6E886E769457}"/>
      </w:docPartPr>
      <w:docPartBody>
        <w:p w:rsidR="00146193" w:rsidRDefault="009D54B8" w:rsidP="009D54B8">
          <w:pPr>
            <w:pStyle w:val="EC7E502E612B423A9B269CBE3C1F5054"/>
          </w:pPr>
          <w:r w:rsidRPr="001A27DE">
            <w:rPr>
              <w:rStyle w:val="Zstupntext"/>
              <w:rFonts w:ascii="Corbel" w:eastAsiaTheme="minorHAnsi" w:hAnsi="Corbel"/>
            </w:rPr>
            <w:t>Kliknite</w:t>
          </w:r>
          <w:r>
            <w:rPr>
              <w:rStyle w:val="Zstupntext"/>
              <w:rFonts w:ascii="Corbel" w:eastAsiaTheme="minorHAnsi" w:hAnsi="Corbel"/>
            </w:rPr>
            <w:t xml:space="preserve"> sem</w:t>
          </w:r>
          <w:r w:rsidRPr="001A27DE">
            <w:rPr>
              <w:rStyle w:val="Zstupntext"/>
              <w:rFonts w:ascii="Corbel" w:eastAsiaTheme="minorHAnsi" w:hAnsi="Corbel"/>
            </w:rPr>
            <w:t xml:space="preserve"> a zadajte text.</w:t>
          </w:r>
        </w:p>
      </w:docPartBody>
    </w:docPart>
    <w:docPart>
      <w:docPartPr>
        <w:name w:val="3F04D97BF0D742C2BAA15B3AFC8CEDE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B711105-3F28-45C7-9B21-73EA04731A34}"/>
      </w:docPartPr>
      <w:docPartBody>
        <w:p w:rsidR="00146193" w:rsidRDefault="009D54B8" w:rsidP="009D54B8">
          <w:pPr>
            <w:pStyle w:val="3F04D97BF0D742C2BAA15B3AFC8CEDEE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1E08CBF94D0D44C9A6FC75A741CFC76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7C04378-01CF-4E3C-AA86-A532FB9D6DD4}"/>
      </w:docPartPr>
      <w:docPartBody>
        <w:p w:rsidR="00803FA3" w:rsidRDefault="009D54B8" w:rsidP="009D54B8">
          <w:pPr>
            <w:pStyle w:val="1E08CBF94D0D44C9A6FC75A741CFC76F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6305C88257E34B208FE964D37BC1948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61D4607-2D4E-40AF-8819-FFEBCD37860A}"/>
      </w:docPartPr>
      <w:docPartBody>
        <w:p w:rsidR="00803FA3" w:rsidRDefault="009D54B8" w:rsidP="009D54B8">
          <w:pPr>
            <w:pStyle w:val="6305C88257E34B208FE964D37BC19489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4A97775C86F94502A56F8302A4574BB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E6639A-F9BC-45E8-86D0-55A0EF37855D}"/>
      </w:docPartPr>
      <w:docPartBody>
        <w:p w:rsidR="00803FA3" w:rsidRDefault="009D54B8" w:rsidP="009D54B8">
          <w:pPr>
            <w:pStyle w:val="4A97775C86F94502A56F8302A4574BB41"/>
          </w:pPr>
          <w:r w:rsidRPr="0034087A">
            <w:rPr>
              <w:rStyle w:val="Zstupntext"/>
              <w:rFonts w:ascii="Corbel" w:eastAsiaTheme="minorHAnsi" w:hAnsi="Corbel"/>
            </w:rPr>
            <w:t>Kliknit</w:t>
          </w:r>
          <w:r>
            <w:rPr>
              <w:rStyle w:val="Zstupntext"/>
              <w:rFonts w:ascii="Corbel" w:eastAsiaTheme="minorHAnsi" w:hAnsi="Corbel"/>
            </w:rPr>
            <w:t>e</w:t>
          </w:r>
          <w:r w:rsidRPr="0034087A">
            <w:rPr>
              <w:rStyle w:val="Zstupntext"/>
              <w:rFonts w:ascii="Corbel" w:eastAsiaTheme="minorHAnsi" w:hAnsi="Corbel"/>
            </w:rPr>
            <w:t>sem a zadajte text.</w:t>
          </w:r>
        </w:p>
      </w:docPartBody>
    </w:docPart>
    <w:docPart>
      <w:docPartPr>
        <w:name w:val="33692EAAE8CC4172BB7EEAFF45CA6C0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DEEBC8-5C34-4D93-8E22-3F273C0F6DCD}"/>
      </w:docPartPr>
      <w:docPartBody>
        <w:p w:rsidR="00803FA3" w:rsidRDefault="009D54B8" w:rsidP="009D54B8">
          <w:pPr>
            <w:pStyle w:val="33692EAAE8CC4172BB7EEAFF45CA6C08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E0154BA680074A3390BE0EDC8E6F623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C2D2018-2079-407F-A880-C643384F246F}"/>
      </w:docPartPr>
      <w:docPartBody>
        <w:p w:rsidR="00803FA3" w:rsidRDefault="009D54B8" w:rsidP="009D54B8">
          <w:pPr>
            <w:pStyle w:val="E0154BA680074A3390BE0EDC8E6F62351"/>
          </w:pPr>
          <w:r w:rsidRPr="001C507B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94FD9A6A25CF4C1A9F7A2F59309E44E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FF123E0-E661-409B-8277-F6EAA76FCC4B}"/>
      </w:docPartPr>
      <w:docPartBody>
        <w:p w:rsidR="00803FA3" w:rsidRDefault="009D54B8" w:rsidP="009D54B8">
          <w:pPr>
            <w:pStyle w:val="94FD9A6A25CF4C1A9F7A2F59309E44ED1"/>
          </w:pPr>
          <w:r w:rsidRPr="0034087A">
            <w:rPr>
              <w:rStyle w:val="Zstupntext"/>
              <w:rFonts w:ascii="Corbel" w:eastAsiaTheme="minorHAnsi" w:hAnsi="Corbel"/>
            </w:rPr>
            <w:t xml:space="preserve">Kliknite </w:t>
          </w:r>
          <w:r>
            <w:rPr>
              <w:rStyle w:val="Zstupntext"/>
              <w:rFonts w:ascii="Corbel" w:eastAsiaTheme="minorHAnsi" w:hAnsi="Corbel"/>
            </w:rPr>
            <w:t>sem</w:t>
          </w:r>
          <w:r w:rsidRPr="0034087A">
            <w:rPr>
              <w:rStyle w:val="Zstupntext"/>
              <w:rFonts w:ascii="Corbel" w:eastAsiaTheme="minorHAnsi" w:hAnsi="Corbel"/>
            </w:rPr>
            <w:t xml:space="preserve"> a zadajte text.</w:t>
          </w:r>
        </w:p>
      </w:docPartBody>
    </w:docPart>
    <w:docPart>
      <w:docPartPr>
        <w:name w:val="9BA55D94564C452E8D5E227531BBB5A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9E5DD36-35CE-4005-88BA-0C1A19F177B2}"/>
      </w:docPartPr>
      <w:docPartBody>
        <w:p w:rsidR="00803FA3" w:rsidRDefault="009D54B8" w:rsidP="009D54B8">
          <w:pPr>
            <w:pStyle w:val="9BA55D94564C452E8D5E227531BBB5AE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CB8D3B1AECF445EE857D4E3691F7896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915E5B8-4DA6-4A69-B5F9-8CF2C8C8D214}"/>
      </w:docPartPr>
      <w:docPartBody>
        <w:p w:rsidR="00803FA3" w:rsidRDefault="009D54B8" w:rsidP="009D54B8">
          <w:pPr>
            <w:pStyle w:val="CB8D3B1AECF445EE857D4E3691F78969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7A67439933AC4BF1B32C6F1A1D8893B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C750C2-87FF-4341-9EF5-FB55AEC80D97}"/>
      </w:docPartPr>
      <w:docPartBody>
        <w:p w:rsidR="00803FA3" w:rsidRDefault="009D54B8" w:rsidP="009D54B8">
          <w:pPr>
            <w:pStyle w:val="7A67439933AC4BF1B32C6F1A1D8893B8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17F2832A216E4FA89E9B0363BD41F9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85E8FC6-13FA-43E4-8C62-57E4F51B51A6}"/>
      </w:docPartPr>
      <w:docPartBody>
        <w:p w:rsidR="00803FA3" w:rsidRDefault="009D54B8" w:rsidP="009D54B8">
          <w:pPr>
            <w:pStyle w:val="17F2832A216E4FA89E9B0363BD41F9331"/>
          </w:pPr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1D5A4FEB57744852B87E66BF1A5915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86F46E9-8E5B-46A8-844F-3190902EAB39}"/>
      </w:docPartPr>
      <w:docPartBody>
        <w:p w:rsidR="00803FA3" w:rsidRDefault="009D54B8" w:rsidP="009D54B8">
          <w:pPr>
            <w:pStyle w:val="1D5A4FEB57744852B87E66BF1A591521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93D8A1E894BA4AB5917B8C142EC1CB7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5A2085-4CC4-49D6-A2B3-B0EA12585679}"/>
      </w:docPartPr>
      <w:docPartBody>
        <w:p w:rsidR="00803FA3" w:rsidRDefault="009D54B8" w:rsidP="009D54B8">
          <w:pPr>
            <w:pStyle w:val="93D8A1E894BA4AB5917B8C142EC1CB74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28316EA6B0CC4674A70792BF3ED1DFA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C42088C-E7E4-453A-9644-006A8F58FFD8}"/>
      </w:docPartPr>
      <w:docPartBody>
        <w:p w:rsidR="00803FA3" w:rsidRDefault="009D54B8" w:rsidP="009D54B8">
          <w:pPr>
            <w:pStyle w:val="28316EA6B0CC4674A70792BF3ED1DFA3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E5B434E1924D4D7A9FE093D9BBEDBDC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47ED071-0199-4083-9147-419CAC744927}"/>
      </w:docPartPr>
      <w:docPartBody>
        <w:p w:rsidR="00803FA3" w:rsidRDefault="009D54B8" w:rsidP="009D54B8">
          <w:pPr>
            <w:pStyle w:val="E5B434E1924D4D7A9FE093D9BBEDBDC7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69CDE649026A483782F66C46392C20D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65B892C-3FF9-4BD6-9610-83F83F80F790}"/>
      </w:docPartPr>
      <w:docPartBody>
        <w:p w:rsidR="00803FA3" w:rsidRDefault="009D54B8" w:rsidP="009D54B8">
          <w:pPr>
            <w:pStyle w:val="69CDE649026A483782F66C46392C20D11"/>
          </w:pPr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8542BFB2872E4B4DBCA7EBB158B739B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B17FB12-140F-495A-BE65-2770E1989B0F}"/>
      </w:docPartPr>
      <w:docPartBody>
        <w:p w:rsidR="00803FA3" w:rsidRDefault="009D54B8" w:rsidP="009D54B8">
          <w:pPr>
            <w:pStyle w:val="8542BFB2872E4B4DBCA7EBB158B739B0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CFAF17510342464F87E48C6BB13EC8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A1A33BC-78AF-4CA3-9B38-246A4C3D19CE}"/>
      </w:docPartPr>
      <w:docPartBody>
        <w:p w:rsidR="00803FA3" w:rsidRDefault="009D54B8" w:rsidP="009D54B8">
          <w:pPr>
            <w:pStyle w:val="CFAF17510342464F87E48C6BB13EC85F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6D96460413DB4E5D884D088D4F39AF1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3F1609-532E-42AC-8E5D-EA13F096EC7F}"/>
      </w:docPartPr>
      <w:docPartBody>
        <w:p w:rsidR="00803FA3" w:rsidRDefault="009D54B8" w:rsidP="009D54B8">
          <w:pPr>
            <w:pStyle w:val="6D96460413DB4E5D884D088D4F39AF121"/>
          </w:pPr>
          <w:r w:rsidRPr="0034087A">
            <w:rPr>
              <w:rStyle w:val="Zstupntext"/>
              <w:rFonts w:ascii="Corbel" w:eastAsiaTheme="minorHAnsi" w:hAnsi="Corbel"/>
            </w:rPr>
            <w:t xml:space="preserve">Kliknite </w:t>
          </w:r>
          <w:r>
            <w:rPr>
              <w:rStyle w:val="Zstupntext"/>
              <w:rFonts w:ascii="Corbel" w:eastAsiaTheme="minorHAnsi" w:hAnsi="Corbel"/>
            </w:rPr>
            <w:t>sem</w:t>
          </w:r>
          <w:r w:rsidRPr="0034087A">
            <w:rPr>
              <w:rStyle w:val="Zstupntext"/>
              <w:rFonts w:ascii="Corbel" w:eastAsiaTheme="minorHAnsi" w:hAnsi="Corbel"/>
            </w:rPr>
            <w:t xml:space="preserve"> a zadajte text.</w:t>
          </w:r>
        </w:p>
      </w:docPartBody>
    </w:docPart>
    <w:docPart>
      <w:docPartPr>
        <w:name w:val="9DD479132D63401BA49269D9E2A343A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E7F01C1-B4A2-4A39-A12B-B28F86A6A054}"/>
      </w:docPartPr>
      <w:docPartBody>
        <w:p w:rsidR="00803FA3" w:rsidRDefault="009D54B8" w:rsidP="009D54B8">
          <w:pPr>
            <w:pStyle w:val="9DD479132D63401BA49269D9E2A343A8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F8EF160579184FB28BEDFDC8F02E7DF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C31D1E-1743-4F85-86A4-5162A9C866F5}"/>
      </w:docPartPr>
      <w:docPartBody>
        <w:p w:rsidR="00803FA3" w:rsidRDefault="009D54B8" w:rsidP="009D54B8">
          <w:pPr>
            <w:pStyle w:val="F8EF160579184FB28BEDFDC8F02E7DF11"/>
          </w:pPr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F9BDCE5DB3FF466A9373533D6D672BE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57710E1-B40F-4F00-8989-92F3EC057A6C}"/>
      </w:docPartPr>
      <w:docPartBody>
        <w:p w:rsidR="00803FA3" w:rsidRDefault="009D54B8" w:rsidP="009D54B8">
          <w:pPr>
            <w:pStyle w:val="F9BDCE5DB3FF466A9373533D6D672BEC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6E38FB491CFE4FE8B8F9B69D2F5AD63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BF15C11-E1A2-4D8C-A1FB-729622BD2B7E}"/>
      </w:docPartPr>
      <w:docPartBody>
        <w:p w:rsidR="00803FA3" w:rsidRDefault="009D54B8" w:rsidP="009D54B8">
          <w:pPr>
            <w:pStyle w:val="6E38FB491CFE4FE8B8F9B69D2F5AD630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CB54147E144E4C9691EFFC0E88791D0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924BE84-3236-4DEA-97E6-1FED055E8CF4}"/>
      </w:docPartPr>
      <w:docPartBody>
        <w:p w:rsidR="00803FA3" w:rsidRDefault="009D54B8" w:rsidP="009D54B8">
          <w:pPr>
            <w:pStyle w:val="CB54147E144E4C9691EFFC0E88791D01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80C8B31B60C943DB8392F52E54FA8B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7B05E59-3A30-4F9E-B466-87B50E318997}"/>
      </w:docPartPr>
      <w:docPartBody>
        <w:p w:rsidR="00803FA3" w:rsidRDefault="009D54B8" w:rsidP="009D54B8">
          <w:pPr>
            <w:pStyle w:val="80C8B31B60C943DB8392F52E54FA8B15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4B66A017901148818C91BDFCAC20AEC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D51E690-595E-4EF2-BC9D-65A0A8BACF75}"/>
      </w:docPartPr>
      <w:docPartBody>
        <w:p w:rsidR="00803FA3" w:rsidRDefault="009D54B8" w:rsidP="009D54B8">
          <w:pPr>
            <w:pStyle w:val="4B66A017901148818C91BDFCAC20AEC41"/>
          </w:pPr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41DF0FEAD39F4784B61F0FFFEFE7086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A250B21-80B1-46AA-A72C-C65CB3ECF0DF}"/>
      </w:docPartPr>
      <w:docPartBody>
        <w:p w:rsidR="00803FA3" w:rsidRDefault="009D54B8" w:rsidP="009D54B8">
          <w:pPr>
            <w:pStyle w:val="41DF0FEAD39F4784B61F0FFFEFE70866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664881D06EA94138976EE7D562B5F8A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99F830A-66E9-4BF2-8B51-6ABCF22C5F04}"/>
      </w:docPartPr>
      <w:docPartBody>
        <w:p w:rsidR="00803FA3" w:rsidRDefault="009D54B8" w:rsidP="009D54B8">
          <w:pPr>
            <w:pStyle w:val="664881D06EA94138976EE7D562B5F8A6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64B7F9B5101542758D9337EA88D5F49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CF79AE-0559-4512-AD08-6FE4BE8C2C1B}"/>
      </w:docPartPr>
      <w:docPartBody>
        <w:p w:rsidR="00803FA3" w:rsidRDefault="009D54B8" w:rsidP="009D54B8">
          <w:pPr>
            <w:pStyle w:val="64B7F9B5101542758D9337EA88D5F496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09A2B2467C7F47FB964F2520E31B461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36C648E-27F9-4313-A932-DE23381CA7DD}"/>
      </w:docPartPr>
      <w:docPartBody>
        <w:p w:rsidR="00803FA3" w:rsidRDefault="009D54B8" w:rsidP="009D54B8">
          <w:pPr>
            <w:pStyle w:val="09A2B2467C7F47FB964F2520E31B4617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637AAA2DE3F744E887400D798B36ABB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CF9609-45F2-458B-8209-83B4599ED1DA}"/>
      </w:docPartPr>
      <w:docPartBody>
        <w:p w:rsidR="00803FA3" w:rsidRDefault="009D54B8" w:rsidP="009D54B8">
          <w:pPr>
            <w:pStyle w:val="637AAA2DE3F744E887400D798B36ABBC1"/>
          </w:pPr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BF2D1D48BFC840E9ACF2D31713AF60A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F30CCE-2EDE-4ECE-81C5-E7A5C62F9833}"/>
      </w:docPartPr>
      <w:docPartBody>
        <w:p w:rsidR="00803FA3" w:rsidRDefault="009D54B8" w:rsidP="009D54B8">
          <w:pPr>
            <w:pStyle w:val="BF2D1D48BFC840E9ACF2D31713AF60AD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64F60E46EA4B4894AAFE1FF4B61BC38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48E2F3-25C9-445F-9A4B-2B64A8E1002C}"/>
      </w:docPartPr>
      <w:docPartBody>
        <w:p w:rsidR="00803FA3" w:rsidRDefault="009D54B8" w:rsidP="009D54B8">
          <w:pPr>
            <w:pStyle w:val="64F60E46EA4B4894AAFE1FF4B61BC388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47893B44D2B9453BB7ADFCEA688067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54908F8-4C2A-43B3-85E3-36EA1E4CCECD}"/>
      </w:docPartPr>
      <w:docPartBody>
        <w:p w:rsidR="00803FA3" w:rsidRDefault="009D54B8" w:rsidP="009D54B8">
          <w:pPr>
            <w:pStyle w:val="47893B44D2B9453BB7ADFCEA6880675D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8D4B2CB5A5FA4186BD956C699D69AFD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0088560-2235-41EC-848B-2D8803B3C6E1}"/>
      </w:docPartPr>
      <w:docPartBody>
        <w:p w:rsidR="00803FA3" w:rsidRDefault="009D54B8" w:rsidP="009D54B8">
          <w:pPr>
            <w:pStyle w:val="8D4B2CB5A5FA4186BD956C699D69AFD2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F4267E5D33634CD68F7347E8A12D0FC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D17F2C0-A6E5-4305-A01A-47EE549F33B4}"/>
      </w:docPartPr>
      <w:docPartBody>
        <w:p w:rsidR="00803FA3" w:rsidRDefault="009D54B8" w:rsidP="009D54B8">
          <w:pPr>
            <w:pStyle w:val="F4267E5D33634CD68F7347E8A12D0FC61"/>
          </w:pPr>
          <w:r w:rsidRPr="00E9738D">
            <w:rPr>
              <w:rStyle w:val="Zstupntext"/>
              <w:rFonts w:ascii="Corbel" w:eastAsiaTheme="minorHAnsi" w:hAnsi="Corbel"/>
            </w:rPr>
            <w:t>Kliknit</w:t>
          </w:r>
          <w:r>
            <w:rPr>
              <w:rStyle w:val="Zstupntext"/>
              <w:rFonts w:ascii="Corbel" w:eastAsiaTheme="minorHAnsi" w:hAnsi="Corbel"/>
            </w:rPr>
            <w:t>e</w:t>
          </w:r>
          <w:r w:rsidRPr="00E9738D">
            <w:rPr>
              <w:rStyle w:val="Zstupntext"/>
              <w:rFonts w:ascii="Corbel" w:eastAsiaTheme="minorHAnsi" w:hAnsi="Corbel"/>
            </w:rPr>
            <w:t xml:space="preserve"> sem a zadajte text.</w:t>
          </w:r>
        </w:p>
      </w:docPartBody>
    </w:docPart>
    <w:docPart>
      <w:docPartPr>
        <w:name w:val="C624F73B804E458AA7555C2DEF2F7C1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BEDECAF-8F6B-46F6-908F-AE96B8749D25}"/>
      </w:docPartPr>
      <w:docPartBody>
        <w:p w:rsidR="00803FA3" w:rsidRDefault="009D54B8" w:rsidP="009D54B8">
          <w:pPr>
            <w:pStyle w:val="C624F73B804E458AA7555C2DEF2F7C1B1"/>
          </w:pPr>
          <w:r w:rsidRPr="005272BA">
            <w:rPr>
              <w:rStyle w:val="Zstupntext"/>
              <w:rFonts w:ascii="Corbel" w:eastAsiaTheme="minorHAnsi" w:hAnsi="Corbel"/>
              <w:color w:val="000000" w:themeColor="text1"/>
            </w:rPr>
            <w:t>Kliknite sem a zadajte text.</w:t>
          </w:r>
        </w:p>
      </w:docPartBody>
    </w:docPart>
    <w:docPart>
      <w:docPartPr>
        <w:name w:val="84C5CD7D3D5741548D1A3CAA2F287B1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39C8AE8-9394-4AD1-895C-684598430B97}"/>
      </w:docPartPr>
      <w:docPartBody>
        <w:p w:rsidR="00803FA3" w:rsidRDefault="009D54B8" w:rsidP="009D54B8">
          <w:pPr>
            <w:pStyle w:val="84C5CD7D3D5741548D1A3CAA2F287B1A1"/>
          </w:pPr>
          <w:r w:rsidRPr="005272BA">
            <w:rPr>
              <w:rStyle w:val="Zstupntext"/>
              <w:rFonts w:ascii="Corbel" w:eastAsiaTheme="minorHAnsi" w:hAnsi="Corbel"/>
              <w:color w:val="000000" w:themeColor="text1"/>
            </w:rPr>
            <w:t xml:space="preserve">Kliknite </w:t>
          </w:r>
          <w:r>
            <w:rPr>
              <w:rStyle w:val="Zstupntext"/>
              <w:rFonts w:ascii="Corbel" w:eastAsiaTheme="minorHAnsi" w:hAnsi="Corbel"/>
              <w:color w:val="000000" w:themeColor="text1"/>
            </w:rPr>
            <w:t>sem</w:t>
          </w:r>
          <w:r w:rsidRPr="005272BA">
            <w:rPr>
              <w:rStyle w:val="Zstupntext"/>
              <w:rFonts w:ascii="Corbel" w:eastAsiaTheme="minorHAnsi" w:hAnsi="Corbel"/>
              <w:color w:val="000000" w:themeColor="text1"/>
            </w:rPr>
            <w:t xml:space="preserve"> a zadajte text.</w:t>
          </w:r>
        </w:p>
      </w:docPartBody>
    </w:docPart>
    <w:docPart>
      <w:docPartPr>
        <w:name w:val="04D46E6CF5CA4FD88A7BAEB578E2D45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E0D5667-9B41-4514-8B12-74DABB176594}"/>
      </w:docPartPr>
      <w:docPartBody>
        <w:p w:rsidR="00803FA3" w:rsidRDefault="009D54B8" w:rsidP="009D54B8">
          <w:pPr>
            <w:pStyle w:val="04D46E6CF5CA4FD88A7BAEB578E2D4591"/>
          </w:pPr>
          <w:r w:rsidRPr="005272BA">
            <w:rPr>
              <w:rStyle w:val="Zstupntext"/>
              <w:rFonts w:ascii="Corbel" w:eastAsiaTheme="minorHAnsi" w:hAnsi="Corbel"/>
              <w:color w:val="000000" w:themeColor="text1"/>
            </w:rPr>
            <w:t>Kliknite sem a zadajte text.</w:t>
          </w:r>
        </w:p>
      </w:docPartBody>
    </w:docPart>
    <w:docPart>
      <w:docPartPr>
        <w:name w:val="0E82CE8876A4481BBFCB6E43169CBE8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1505C20-0C53-4FD9-99D1-0A2ADCF25694}"/>
      </w:docPartPr>
      <w:docPartBody>
        <w:p w:rsidR="00803FA3" w:rsidRDefault="009D54B8" w:rsidP="009D54B8">
          <w:pPr>
            <w:pStyle w:val="0E82CE8876A4481BBFCB6E43169CBE8D1"/>
          </w:pPr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C7DC54B551274B418849458835E0B3B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A618868-BA46-4E6F-932C-47E4BC8EE229}"/>
      </w:docPartPr>
      <w:docPartBody>
        <w:p w:rsidR="00803FA3" w:rsidRDefault="009D54B8" w:rsidP="009D54B8">
          <w:pPr>
            <w:pStyle w:val="C7DC54B551274B418849458835E0B3B71"/>
          </w:pPr>
          <w:r w:rsidRPr="00F43E3C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6B4041A5BB0C4D71A082A45DA7EF18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F81C543-6C2F-4FED-96AD-234262DCCD12}"/>
      </w:docPartPr>
      <w:docPartBody>
        <w:p w:rsidR="00803FA3" w:rsidRDefault="009D54B8" w:rsidP="009D54B8">
          <w:pPr>
            <w:pStyle w:val="6B4041A5BB0C4D71A082A45DA7EF18381"/>
          </w:pPr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347FC7F7D1094B8A80BBE894EC5FF0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34A059-610A-4CF6-B076-453B4710B4FD}"/>
      </w:docPartPr>
      <w:docPartBody>
        <w:p w:rsidR="00803FA3" w:rsidRDefault="009D54B8" w:rsidP="009D54B8">
          <w:pPr>
            <w:pStyle w:val="347FC7F7D1094B8A80BBE894EC5FF0F01"/>
          </w:pPr>
          <w:r w:rsidRPr="00E9738D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52B7D0A5A2FD4CB79F27984A76DBEF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AFBA2C7-152D-4499-99F8-C54A090B4CBB}"/>
      </w:docPartPr>
      <w:docPartBody>
        <w:p w:rsidR="00803FA3" w:rsidRDefault="009D54B8" w:rsidP="009D54B8">
          <w:pPr>
            <w:pStyle w:val="52B7D0A5A2FD4CB79F27984A76DBEF971"/>
          </w:pPr>
          <w:r w:rsidRPr="00E9738D">
            <w:rPr>
              <w:rStyle w:val="Zstupntext"/>
              <w:rFonts w:ascii="Corbel" w:eastAsiaTheme="minorHAnsi" w:hAnsi="Corbel"/>
            </w:rPr>
            <w:t>Kliknit</w:t>
          </w:r>
          <w:r>
            <w:rPr>
              <w:rStyle w:val="Zstupntext"/>
              <w:rFonts w:ascii="Corbel" w:eastAsiaTheme="minorHAnsi" w:hAnsi="Corbel"/>
            </w:rPr>
            <w:t>e</w:t>
          </w:r>
          <w:r w:rsidRPr="00E9738D">
            <w:rPr>
              <w:rStyle w:val="Zstupntext"/>
              <w:rFonts w:ascii="Corbel" w:eastAsiaTheme="minorHAnsi" w:hAnsi="Corbel"/>
            </w:rPr>
            <w:t xml:space="preserve"> sem a zadajte text.</w:t>
          </w:r>
        </w:p>
      </w:docPartBody>
    </w:docPart>
    <w:docPart>
      <w:docPartPr>
        <w:name w:val="DF8CEB8CFDFA43DEB74787C5F6A3D30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D5FF765-643E-495B-9467-BC1E058888B1}"/>
      </w:docPartPr>
      <w:docPartBody>
        <w:p w:rsidR="00803FA3" w:rsidRDefault="009D54B8" w:rsidP="009D54B8">
          <w:pPr>
            <w:pStyle w:val="DF8CEB8CFDFA43DEB74787C5F6A3D303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5AE87EF7924F415598A911778429CF9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25BBC9-1CA1-4B93-819C-579B47E44718}"/>
      </w:docPartPr>
      <w:docPartBody>
        <w:p w:rsidR="00803FA3" w:rsidRDefault="009D54B8" w:rsidP="009D54B8">
          <w:pPr>
            <w:pStyle w:val="5AE87EF7924F415598A911778429CF97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86156E91A2FD49B6B44E4C185F3290B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6E08C80-0F05-497F-8D2A-A5E219366379}"/>
      </w:docPartPr>
      <w:docPartBody>
        <w:p w:rsidR="00803FA3" w:rsidRDefault="009D54B8" w:rsidP="009D54B8">
          <w:pPr>
            <w:pStyle w:val="86156E91A2FD49B6B44E4C185F3290B2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D428B1D2F8E14A2A84F81CF2FC4490A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D619AC-993D-490C-9BB9-192FD87A559F}"/>
      </w:docPartPr>
      <w:docPartBody>
        <w:p w:rsidR="00803FA3" w:rsidRDefault="009D54B8" w:rsidP="009D54B8">
          <w:pPr>
            <w:pStyle w:val="D428B1D2F8E14A2A84F81CF2FC4490AE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DAB71162018743E3A25A4F399EE189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B657E4F-5321-4E26-95C7-E50FA80CAFD7}"/>
      </w:docPartPr>
      <w:docPartBody>
        <w:p w:rsidR="00803FA3" w:rsidRDefault="009D54B8" w:rsidP="009D54B8">
          <w:pPr>
            <w:pStyle w:val="DAB71162018743E3A25A4F399EE189F21"/>
          </w:pPr>
          <w:r w:rsidRPr="00DA73C0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2F9B0CAF05234658BEAEC7667C6F15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22B66F1-1551-47DF-ABC9-C4CC17F448B8}"/>
      </w:docPartPr>
      <w:docPartBody>
        <w:p w:rsidR="00803FA3" w:rsidRDefault="009D54B8" w:rsidP="009D54B8">
          <w:pPr>
            <w:pStyle w:val="2F9B0CAF05234658BEAEC7667C6F152B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60F727B1E28B414E86D5A3651462817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F23553-1C3E-45D4-91FC-5251CF5A9B21}"/>
      </w:docPartPr>
      <w:docPartBody>
        <w:p w:rsidR="00803FA3" w:rsidRDefault="009D54B8" w:rsidP="009D54B8">
          <w:pPr>
            <w:pStyle w:val="60F727B1E28B414E86D5A3651462817E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8B0707064C4446DAA58E09CF2A2991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02C7D41-2E7B-4148-B8CB-1C5C4C52DF30}"/>
      </w:docPartPr>
      <w:docPartBody>
        <w:p w:rsidR="00803FA3" w:rsidRDefault="009D54B8" w:rsidP="009D54B8">
          <w:pPr>
            <w:pStyle w:val="8B0707064C4446DAA58E09CF2A29911E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46B84EBC4326475189062528BDFD402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0EA171-AC1C-4958-A686-181F470291CC}"/>
      </w:docPartPr>
      <w:docPartBody>
        <w:p w:rsidR="00803FA3" w:rsidRDefault="009D54B8" w:rsidP="009D54B8">
          <w:pPr>
            <w:pStyle w:val="46B84EBC4326475189062528BDFD4021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1DB237924DB841F09101FED2CA2FD93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A0291EF-CCFA-427B-AC51-DF67A5C48D48}"/>
      </w:docPartPr>
      <w:docPartBody>
        <w:p w:rsidR="00803FA3" w:rsidRDefault="009D54B8" w:rsidP="009D54B8">
          <w:pPr>
            <w:pStyle w:val="1DB237924DB841F09101FED2CA2FD939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5EE7DB8E54674C89A3A3995CC4A0FD0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361738-1964-4782-A38F-182C9798F785}"/>
      </w:docPartPr>
      <w:docPartBody>
        <w:p w:rsidR="00803FA3" w:rsidRDefault="009D54B8" w:rsidP="009D54B8">
          <w:pPr>
            <w:pStyle w:val="5EE7DB8E54674C89A3A3995CC4A0FD07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40E513A3B3CA452F86163633E29B88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A49DBC1-D4C0-4E59-8C64-E43D235C80FA}"/>
      </w:docPartPr>
      <w:docPartBody>
        <w:p w:rsidR="00803FA3" w:rsidRDefault="009D54B8" w:rsidP="009D54B8">
          <w:pPr>
            <w:pStyle w:val="40E513A3B3CA452F86163633E29B88A2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9C606C4A3A354A35910978AED060DBA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B5E012E-EB52-4FB2-B162-91047F951F76}"/>
      </w:docPartPr>
      <w:docPartBody>
        <w:p w:rsidR="00803FA3" w:rsidRDefault="009D54B8" w:rsidP="009D54B8">
          <w:pPr>
            <w:pStyle w:val="9C606C4A3A354A35910978AED060DBAB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6C30DC5ACC8B46FEA49C5CD8B630330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D9ACB26-5646-4099-A72F-B03B7645F739}"/>
      </w:docPartPr>
      <w:docPartBody>
        <w:p w:rsidR="00803FA3" w:rsidRDefault="009D54B8" w:rsidP="009D54B8">
          <w:pPr>
            <w:pStyle w:val="6C30DC5ACC8B46FEA49C5CD8B6303305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7DFE5664184C4B4BA94ACCE0FBC213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68F9645-B16A-43DE-97BD-51A72D686AC8}"/>
      </w:docPartPr>
      <w:docPartBody>
        <w:p w:rsidR="00803FA3" w:rsidRDefault="009D54B8" w:rsidP="009D54B8">
          <w:pPr>
            <w:pStyle w:val="7DFE5664184C4B4BA94ACCE0FBC21373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88BFEB6E81B14BE68D1F7762A9CEFD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86B08F-CE74-47E4-A699-F2FFF5571414}"/>
      </w:docPartPr>
      <w:docPartBody>
        <w:p w:rsidR="00803FA3" w:rsidRDefault="009D54B8" w:rsidP="009D54B8">
          <w:pPr>
            <w:pStyle w:val="88BFEB6E81B14BE68D1F7762A9CEFDDC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26FF09498FE64E108E39ECA5FDE3741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EDB5F8C-F9D2-489D-AC66-757B1DEE3629}"/>
      </w:docPartPr>
      <w:docPartBody>
        <w:p w:rsidR="00803FA3" w:rsidRDefault="009D54B8" w:rsidP="009D54B8">
          <w:pPr>
            <w:pStyle w:val="26FF09498FE64E108E39ECA5FDE3741E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6326BB1FF0FA44CC824EAFDB9223D13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CEE061-2BF7-4BD7-B349-41B2A6BECE67}"/>
      </w:docPartPr>
      <w:docPartBody>
        <w:p w:rsidR="00803FA3" w:rsidRDefault="009D54B8" w:rsidP="009D54B8">
          <w:pPr>
            <w:pStyle w:val="6326BB1FF0FA44CC824EAFDB9223D132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4662FD709FCB472C988DACDAB9F2077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9DADD0F-6E05-42D3-8DE1-5CDB86624897}"/>
      </w:docPartPr>
      <w:docPartBody>
        <w:p w:rsidR="00803FA3" w:rsidRDefault="009D54B8" w:rsidP="009D54B8">
          <w:pPr>
            <w:pStyle w:val="4662FD709FCB472C988DACDAB9F20778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C736EEB619EE4F438389D0F89B60ECB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1DA1EF-5AE3-44A1-8720-8E1D81F08F09}"/>
      </w:docPartPr>
      <w:docPartBody>
        <w:p w:rsidR="00803FA3" w:rsidRDefault="009D54B8" w:rsidP="009D54B8">
          <w:pPr>
            <w:pStyle w:val="C736EEB619EE4F438389D0F89B60ECBE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8D7429E191D3493FA41DEDC8EC25815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25F8D5A-A45A-4F7F-A267-0C16320CAFC0}"/>
      </w:docPartPr>
      <w:docPartBody>
        <w:p w:rsidR="00803FA3" w:rsidRDefault="009D54B8" w:rsidP="009D54B8">
          <w:pPr>
            <w:pStyle w:val="8D7429E191D3493FA41DEDC8EC25815E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B0C14EF11AA34B5CBD9DBC905636B3D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26ECDA3-F8DB-4A84-862D-84B35D4D7CE0}"/>
      </w:docPartPr>
      <w:docPartBody>
        <w:p w:rsidR="00803FA3" w:rsidRDefault="009D54B8" w:rsidP="009D54B8">
          <w:pPr>
            <w:pStyle w:val="B0C14EF11AA34B5CBD9DBC905636B3DC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7A85A6F692DE42B9A7E724BB23D5E0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C973779-083B-4EF7-8398-D4603602C2F1}"/>
      </w:docPartPr>
      <w:docPartBody>
        <w:p w:rsidR="00803FA3" w:rsidRDefault="009D54B8" w:rsidP="009D54B8">
          <w:pPr>
            <w:pStyle w:val="7A85A6F692DE42B9A7E724BB23D5E0A21"/>
          </w:pPr>
          <w:r w:rsidRPr="0034087A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343EB2CF545F4C8ABA8D170438E1D54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DBCCD6D-03E9-4E7E-AD3B-6D758FFA69F9}"/>
      </w:docPartPr>
      <w:docPartBody>
        <w:p w:rsidR="00803FA3" w:rsidRDefault="009D54B8" w:rsidP="009D54B8">
          <w:pPr>
            <w:pStyle w:val="343EB2CF545F4C8ABA8D170438E1D546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BC9FC7F4A3AA4031BC1B44B2FFD797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D620EFC-F9E1-4CC7-B7FF-177106CCCEBE}"/>
      </w:docPartPr>
      <w:docPartBody>
        <w:p w:rsidR="00803FA3" w:rsidRDefault="009D54B8" w:rsidP="009D54B8">
          <w:pPr>
            <w:pStyle w:val="BC9FC7F4A3AA4031BC1B44B2FFD797731"/>
          </w:pPr>
          <w:r w:rsidRPr="0034087A">
            <w:rPr>
              <w:rStyle w:val="Zstupntext"/>
              <w:rFonts w:ascii="Corbel" w:eastAsiaTheme="minorHAnsi" w:hAnsi="Corbel"/>
            </w:rPr>
            <w:t>Kliknite sem a zadajte text.</w:t>
          </w:r>
        </w:p>
      </w:docPartBody>
    </w:docPart>
    <w:docPart>
      <w:docPartPr>
        <w:name w:val="D57687C1CDC343BD95732D35AC7B985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71A7764-7E01-4C8F-8DD2-BB26D2481A24}"/>
      </w:docPartPr>
      <w:docPartBody>
        <w:p w:rsidR="009D54B8" w:rsidRDefault="009D54B8" w:rsidP="009D54B8">
          <w:pPr>
            <w:pStyle w:val="D57687C1CDC343BD95732D35AC7B9850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F98C6D139C2C4754ABCF1E6CDC45367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F48989A-0B8C-4322-B1B2-A366DAEAE368}"/>
      </w:docPartPr>
      <w:docPartBody>
        <w:p w:rsidR="009D54B8" w:rsidRDefault="009D54B8" w:rsidP="009D54B8">
          <w:pPr>
            <w:pStyle w:val="F98C6D139C2C4754ABCF1E6CDC453673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B8543986385B445AA7F5C15C4359CF5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609D161-8553-45AC-8315-493ED0D584EB}"/>
      </w:docPartPr>
      <w:docPartBody>
        <w:p w:rsidR="009D54B8" w:rsidRDefault="009D54B8" w:rsidP="009D54B8">
          <w:pPr>
            <w:pStyle w:val="B8543986385B445AA7F5C15C4359CF51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0B06571855EC470B86C97C6D13E57A7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49C457-1A75-4FF0-8250-A8140C5936D8}"/>
      </w:docPartPr>
      <w:docPartBody>
        <w:p w:rsidR="009D54B8" w:rsidRDefault="009D54B8" w:rsidP="009D54B8">
          <w:pPr>
            <w:pStyle w:val="0B06571855EC470B86C97C6D13E57A79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9F1B54F241D540338216DCE7C28FC33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FEDD83B-594A-4DC3-AB0C-0F25E8848424}"/>
      </w:docPartPr>
      <w:docPartBody>
        <w:p w:rsidR="009D54B8" w:rsidRDefault="009D54B8" w:rsidP="009D54B8">
          <w:pPr>
            <w:pStyle w:val="9F1B54F241D540338216DCE7C28FC338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A9B9783A800844C1B620C1BBAAB046A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5B2DFE-C63D-4137-A537-C9C89AF44F48}"/>
      </w:docPartPr>
      <w:docPartBody>
        <w:p w:rsidR="009D54B8" w:rsidRDefault="009D54B8" w:rsidP="009D54B8">
          <w:pPr>
            <w:pStyle w:val="A9B9783A800844C1B620C1BBAAB046A5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C1F00AF0D0B944848A5D28F375A8D5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42FDE75-AF70-404C-8D61-74E33E810F41}"/>
      </w:docPartPr>
      <w:docPartBody>
        <w:p w:rsidR="009D54B8" w:rsidRDefault="009D54B8" w:rsidP="009D54B8">
          <w:pPr>
            <w:pStyle w:val="C1F00AF0D0B944848A5D28F375A8D504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A7579A2C46E845DCA570D9095691681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AEA65D-0FAC-47B8-BE78-29D93030440D}"/>
      </w:docPartPr>
      <w:docPartBody>
        <w:p w:rsidR="009D54B8" w:rsidRDefault="009D54B8" w:rsidP="009D54B8">
          <w:pPr>
            <w:pStyle w:val="A7579A2C46E845DCA570D90956916815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9796B9202C1742E1A025711B2F35030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2D207F2-BE58-4088-BB62-144BDF3CB3B2}"/>
      </w:docPartPr>
      <w:docPartBody>
        <w:p w:rsidR="009D54B8" w:rsidRDefault="009D54B8" w:rsidP="009D54B8">
          <w:pPr>
            <w:pStyle w:val="9796B9202C1742E1A025711B2F35030A1"/>
          </w:pPr>
          <w:r w:rsidRPr="00235160">
            <w:rPr>
              <w:rStyle w:val="Zstupntext"/>
              <w:rFonts w:eastAsiaTheme="minorHAnsi"/>
            </w:rPr>
            <w:t>[Názov]</w:t>
          </w:r>
        </w:p>
      </w:docPartBody>
    </w:docPart>
    <w:docPart>
      <w:docPartPr>
        <w:name w:val="6B4EFEF8B630416AA05BDBCCEAB1FA8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30E3DB6-A958-42BB-90ED-F74CEB100511}"/>
      </w:docPartPr>
      <w:docPartBody>
        <w:p w:rsidR="00304BD2" w:rsidRDefault="00DB51DC" w:rsidP="00DB51DC">
          <w:pPr>
            <w:pStyle w:val="6B4EFEF8B630416AA05BDBCCEAB1FA82"/>
          </w:pPr>
          <w:r w:rsidRPr="00F43E3C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D74105BEDF5C463D85FCC44D3B57BD7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4E247D8-ECDF-443D-B70F-F92828B4C11E}"/>
      </w:docPartPr>
      <w:docPartBody>
        <w:p w:rsidR="00304BD2" w:rsidRDefault="00DB51DC" w:rsidP="00DB51DC">
          <w:pPr>
            <w:pStyle w:val="D74105BEDF5C463D85FCC44D3B57BD7C"/>
          </w:pPr>
          <w:r w:rsidRPr="00F43E3C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  <w:docPart>
      <w:docPartPr>
        <w:name w:val="080067A0C07147219000DB053969A4E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9EE7B45-AAE9-4299-9826-E3EDD06545CA}"/>
      </w:docPartPr>
      <w:docPartBody>
        <w:p w:rsidR="00304BD2" w:rsidRDefault="00DB51DC" w:rsidP="00DB51DC">
          <w:pPr>
            <w:pStyle w:val="080067A0C07147219000DB053969A4E9"/>
          </w:pPr>
          <w:r w:rsidRPr="00F43E3C">
            <w:rPr>
              <w:rStyle w:val="Zstupntext"/>
              <w:rFonts w:ascii="Corbel" w:eastAsiaTheme="minorHAnsi" w:hAnsi="Corbel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EBE"/>
    <w:rsid w:val="00031D0D"/>
    <w:rsid w:val="00146193"/>
    <w:rsid w:val="00193307"/>
    <w:rsid w:val="00267D4E"/>
    <w:rsid w:val="002A0CD0"/>
    <w:rsid w:val="00304BD2"/>
    <w:rsid w:val="003D63A1"/>
    <w:rsid w:val="00792C32"/>
    <w:rsid w:val="007D1CA0"/>
    <w:rsid w:val="00803FA3"/>
    <w:rsid w:val="00943EBE"/>
    <w:rsid w:val="009D54B8"/>
    <w:rsid w:val="00BE1E5A"/>
    <w:rsid w:val="00C47204"/>
    <w:rsid w:val="00D77CCF"/>
    <w:rsid w:val="00D94EA1"/>
    <w:rsid w:val="00DB51DC"/>
    <w:rsid w:val="00DC06D8"/>
    <w:rsid w:val="00E20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DB51DC"/>
    <w:rPr>
      <w:color w:val="808080"/>
    </w:rPr>
  </w:style>
  <w:style w:type="paragraph" w:customStyle="1" w:styleId="D57687C1CDC343BD95732D35AC7B9850">
    <w:name w:val="D57687C1CDC343BD95732D35AC7B9850"/>
    <w:rsid w:val="009D54B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6B0BBA56A16042959476C56BBA460C09">
    <w:name w:val="6B0BBA56A16042959476C56BBA460C09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C7E502E612B423A9B269CBE3C1F5054">
    <w:name w:val="EC7E502E612B423A9B269CBE3C1F5054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F04D97BF0D742C2BAA15B3AFC8CEDEE">
    <w:name w:val="3F04D97BF0D742C2BAA15B3AFC8CEDEE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E08CBF94D0D44C9A6FC75A741CFC76F1">
    <w:name w:val="1E08CBF94D0D44C9A6FC75A741CFC76F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305C88257E34B208FE964D37BC194891">
    <w:name w:val="6305C88257E34B208FE964D37BC19489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A97775C86F94502A56F8302A4574BB41">
    <w:name w:val="4A97775C86F94502A56F8302A4574BB4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3692EAAE8CC4172BB7EEAFF45CA6C081">
    <w:name w:val="33692EAAE8CC4172BB7EEAFF45CA6C08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0154BA680074A3390BE0EDC8E6F62351">
    <w:name w:val="E0154BA680074A3390BE0EDC8E6F6235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98C6D139C2C4754ABCF1E6CDC4536731">
    <w:name w:val="F98C6D139C2C4754ABCF1E6CDC4536731"/>
    <w:rsid w:val="009D54B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94FD9A6A25CF4C1A9F7A2F59309E44ED1">
    <w:name w:val="94FD9A6A25CF4C1A9F7A2F59309E44ED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BA55D94564C452E8D5E227531BBB5AE1">
    <w:name w:val="9BA55D94564C452E8D5E227531BBB5AE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B8D3B1AECF445EE857D4E3691F789691">
    <w:name w:val="CB8D3B1AECF445EE857D4E3691F78969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7A67439933AC4BF1B32C6F1A1D8893B81">
    <w:name w:val="7A67439933AC4BF1B32C6F1A1D8893B8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7F2832A216E4FA89E9B0363BD41F9331">
    <w:name w:val="17F2832A216E4FA89E9B0363BD41F933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8543986385B445AA7F5C15C4359CF511">
    <w:name w:val="B8543986385B445AA7F5C15C4359CF511"/>
    <w:rsid w:val="009D54B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1D5A4FEB57744852B87E66BF1A5915211">
    <w:name w:val="1D5A4FEB57744852B87E66BF1A591521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3D8A1E894BA4AB5917B8C142EC1CB741">
    <w:name w:val="93D8A1E894BA4AB5917B8C142EC1CB74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28316EA6B0CC4674A70792BF3ED1DFA31">
    <w:name w:val="28316EA6B0CC4674A70792BF3ED1DFA3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5B434E1924D4D7A9FE093D9BBEDBDC71">
    <w:name w:val="E5B434E1924D4D7A9FE093D9BBEDBDC7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9CDE649026A483782F66C46392C20D11">
    <w:name w:val="69CDE649026A483782F66C46392C20D1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8542BFB2872E4B4DBCA7EBB158B739B01">
    <w:name w:val="8542BFB2872E4B4DBCA7EBB158B739B0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FAF17510342464F87E48C6BB13EC85F1">
    <w:name w:val="CFAF17510342464F87E48C6BB13EC85F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D96460413DB4E5D884D088D4F39AF121">
    <w:name w:val="6D96460413DB4E5D884D088D4F39AF12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DD479132D63401BA49269D9E2A343A81">
    <w:name w:val="9DD479132D63401BA49269D9E2A343A8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8EF160579184FB28BEDFDC8F02E7DF11">
    <w:name w:val="F8EF160579184FB28BEDFDC8F02E7DF1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0B06571855EC470B86C97C6D13E57A791">
    <w:name w:val="0B06571855EC470B86C97C6D13E57A791"/>
    <w:rsid w:val="009D54B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F9BDCE5DB3FF466A9373533D6D672BEC1">
    <w:name w:val="F9BDCE5DB3FF466A9373533D6D672BEC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E38FB491CFE4FE8B8F9B69D2F5AD6301">
    <w:name w:val="6E38FB491CFE4FE8B8F9B69D2F5AD630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B54147E144E4C9691EFFC0E88791D011">
    <w:name w:val="CB54147E144E4C9691EFFC0E88791D01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80C8B31B60C943DB8392F52E54FA8B151">
    <w:name w:val="80C8B31B60C943DB8392F52E54FA8B15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B66A017901148818C91BDFCAC20AEC41">
    <w:name w:val="4B66A017901148818C91BDFCAC20AEC4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F1B54F241D540338216DCE7C28FC3381">
    <w:name w:val="9F1B54F241D540338216DCE7C28FC3381"/>
    <w:rsid w:val="009D54B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41DF0FEAD39F4784B61F0FFFEFE708661">
    <w:name w:val="41DF0FEAD39F4784B61F0FFFEFE70866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64881D06EA94138976EE7D562B5F8A61">
    <w:name w:val="664881D06EA94138976EE7D562B5F8A6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4B7F9B5101542758D9337EA88D5F4961">
    <w:name w:val="64B7F9B5101542758D9337EA88D5F496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09A2B2467C7F47FB964F2520E31B46171">
    <w:name w:val="09A2B2467C7F47FB964F2520E31B4617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37AAA2DE3F744E887400D798B36ABBC1">
    <w:name w:val="637AAA2DE3F744E887400D798B36ABBC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F8CEB8CFDFA43DEB74787C5F6A3D3031">
    <w:name w:val="DF8CEB8CFDFA43DEB74787C5F6A3D303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AE87EF7924F415598A911778429CF971">
    <w:name w:val="5AE87EF7924F415598A911778429CF97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86156E91A2FD49B6B44E4C185F3290B21">
    <w:name w:val="86156E91A2FD49B6B44E4C185F3290B2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428B1D2F8E14A2A84F81CF2FC4490AE1">
    <w:name w:val="D428B1D2F8E14A2A84F81CF2FC4490AE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DAB71162018743E3A25A4F399EE189F21">
    <w:name w:val="DAB71162018743E3A25A4F399EE189F2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9B9783A800844C1B620C1BBAAB046A51">
    <w:name w:val="A9B9783A800844C1B620C1BBAAB046A51"/>
    <w:rsid w:val="009D54B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C1F00AF0D0B944848A5D28F375A8D5041">
    <w:name w:val="C1F00AF0D0B944848A5D28F375A8D5041"/>
    <w:rsid w:val="009D54B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BF2D1D48BFC840E9ACF2D31713AF60AD1">
    <w:name w:val="BF2D1D48BFC840E9ACF2D31713AF60AD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4F60E46EA4B4894AAFE1FF4B61BC3881">
    <w:name w:val="64F60E46EA4B4894AAFE1FF4B61BC388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7893B44D2B9453BB7ADFCEA6880675D1">
    <w:name w:val="47893B44D2B9453BB7ADFCEA6880675D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8D4B2CB5A5FA4186BD956C699D69AFD21">
    <w:name w:val="8D4B2CB5A5FA4186BD956C699D69AFD2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7579A2C46E845DCA570D909569168151">
    <w:name w:val="A7579A2C46E845DCA570D909569168151"/>
    <w:rsid w:val="009D54B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F4267E5D33634CD68F7347E8A12D0FC61">
    <w:name w:val="F4267E5D33634CD68F7347E8A12D0FC6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624F73B804E458AA7555C2DEF2F7C1B1">
    <w:name w:val="C624F73B804E458AA7555C2DEF2F7C1B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84C5CD7D3D5741548D1A3CAA2F287B1A1">
    <w:name w:val="84C5CD7D3D5741548D1A3CAA2F287B1A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04D46E6CF5CA4FD88A7BAEB578E2D4591">
    <w:name w:val="04D46E6CF5CA4FD88A7BAEB578E2D459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0E82CE8876A4481BBFCB6E43169CBE8D1">
    <w:name w:val="0E82CE8876A4481BBFCB6E43169CBE8D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7DC54B551274B418849458835E0B3B71">
    <w:name w:val="C7DC54B551274B418849458835E0B3B7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B4041A5BB0C4D71A082A45DA7EF18381">
    <w:name w:val="6B4041A5BB0C4D71A082A45DA7EF1838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47FC7F7D1094B8A80BBE894EC5FF0F01">
    <w:name w:val="347FC7F7D1094B8A80BBE894EC5FF0F0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2B7D0A5A2FD4CB79F27984A76DBEF971">
    <w:name w:val="52B7D0A5A2FD4CB79F27984A76DBEF97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796B9202C1742E1A025711B2F35030A1">
    <w:name w:val="9796B9202C1742E1A025711B2F35030A1"/>
    <w:rsid w:val="009D54B8"/>
    <w:pPr>
      <w:spacing w:before="60" w:after="0" w:line="276" w:lineRule="auto"/>
      <w:ind w:left="173" w:right="170" w:hanging="3"/>
    </w:pPr>
    <w:rPr>
      <w:rFonts w:ascii="Corbel" w:eastAsia="Times New Roman" w:hAnsi="Corbel" w:cs="Times New Roman (Body CS)"/>
      <w:sz w:val="18"/>
      <w:szCs w:val="18"/>
      <w:lang w:eastAsia="en-US"/>
      <w14:numForm w14:val="lining"/>
    </w:rPr>
  </w:style>
  <w:style w:type="paragraph" w:customStyle="1" w:styleId="2F9B0CAF05234658BEAEC7667C6F152B1">
    <w:name w:val="2F9B0CAF05234658BEAEC7667C6F152B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0F727B1E28B414E86D5A3651462817E1">
    <w:name w:val="60F727B1E28B414E86D5A3651462817E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8B0707064C4446DAA58E09CF2A29911E1">
    <w:name w:val="8B0707064C4446DAA58E09CF2A29911E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6B84EBC4326475189062528BDFD40211">
    <w:name w:val="46B84EBC4326475189062528BDFD4021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1DB237924DB841F09101FED2CA2FD9391">
    <w:name w:val="1DB237924DB841F09101FED2CA2FD939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EE7DB8E54674C89A3A3995CC4A0FD071">
    <w:name w:val="5EE7DB8E54674C89A3A3995CC4A0FD07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0E513A3B3CA452F86163633E29B88A21">
    <w:name w:val="40E513A3B3CA452F86163633E29B88A2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9C606C4A3A354A35910978AED060DBAB1">
    <w:name w:val="9C606C4A3A354A35910978AED060DBAB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C30DC5ACC8B46FEA49C5CD8B63033051">
    <w:name w:val="6C30DC5ACC8B46FEA49C5CD8B6303305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7DFE5664184C4B4BA94ACCE0FBC213731">
    <w:name w:val="7DFE5664184C4B4BA94ACCE0FBC21373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88BFEB6E81B14BE68D1F7762A9CEFDDC1">
    <w:name w:val="88BFEB6E81B14BE68D1F7762A9CEFDDC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26FF09498FE64E108E39ECA5FDE3741E1">
    <w:name w:val="26FF09498FE64E108E39ECA5FDE3741E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326BB1FF0FA44CC824EAFDB9223D1321">
    <w:name w:val="6326BB1FF0FA44CC824EAFDB9223D132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662FD709FCB472C988DACDAB9F207781">
    <w:name w:val="4662FD709FCB472C988DACDAB9F20778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736EEB619EE4F438389D0F89B60ECBE1">
    <w:name w:val="C736EEB619EE4F438389D0F89B60ECBE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8D7429E191D3493FA41DEDC8EC25815E1">
    <w:name w:val="8D7429E191D3493FA41DEDC8EC25815E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0C14EF11AA34B5CBD9DBC905636B3DC1">
    <w:name w:val="B0C14EF11AA34B5CBD9DBC905636B3DC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7A85A6F692DE42B9A7E724BB23D5E0A21">
    <w:name w:val="7A85A6F692DE42B9A7E724BB23D5E0A2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43EB2CF545F4C8ABA8D170438E1D5461">
    <w:name w:val="343EB2CF545F4C8ABA8D170438E1D546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C9FC7F4A3AA4031BC1B44B2FFD797731">
    <w:name w:val="BC9FC7F4A3AA4031BC1B44B2FFD797731"/>
    <w:rsid w:val="009D54B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B4EFEF8B630416AA05BDBCCEAB1FA82">
    <w:name w:val="6B4EFEF8B630416AA05BDBCCEAB1FA82"/>
    <w:rsid w:val="00DB51DC"/>
  </w:style>
  <w:style w:type="paragraph" w:customStyle="1" w:styleId="D74105BEDF5C463D85FCC44D3B57BD7C">
    <w:name w:val="D74105BEDF5C463D85FCC44D3B57BD7C"/>
    <w:rsid w:val="00DB51DC"/>
  </w:style>
  <w:style w:type="paragraph" w:customStyle="1" w:styleId="080067A0C07147219000DB053969A4E9">
    <w:name w:val="080067A0C07147219000DB053969A4E9"/>
    <w:rsid w:val="00DB51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C3537AA-3BE8-4B66-A3AA-CB87E9B6669E}">
  <we:reference id="4b785c87-866c-4bad-85d8-5d1ae467ac9a" version="2.1.0.0" store="EXCatalog" storeType="EXCatalog"/>
  <we:alternateReferences>
    <we:reference id="WA104381909" version="2.1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604D584877EF4DAD9C1BECD3F9AA4F" ma:contentTypeVersion="7" ma:contentTypeDescription="Umožňuje vytvoriť nový dokument." ma:contentTypeScope="" ma:versionID="649e310f42600db0eed95184011f8fac">
  <xsd:schema xmlns:xsd="http://www.w3.org/2001/XMLSchema" xmlns:xs="http://www.w3.org/2001/XMLSchema" xmlns:p="http://schemas.microsoft.com/office/2006/metadata/properties" xmlns:ns2="c7673380-d5d7-4759-9c34-95e982f8186e" targetNamespace="http://schemas.microsoft.com/office/2006/metadata/properties" ma:root="true" ma:fieldsID="dff56012e82c2f54e4b1560fb396ac07" ns2:_="">
    <xsd:import namespace="c7673380-d5d7-4759-9c34-95e982f818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673380-d5d7-4759-9c34-95e982f818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A0A7AEC-A79F-4988-82F0-747AECEF720B}">
  <ds:schemaRefs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c7673380-d5d7-4759-9c34-95e982f8186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63EF44B-2C17-4B85-B89D-0F34FEBFD5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673380-d5d7-4759-9c34-95e982f818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78D6BB8-163B-43B9-A71E-C0E9080D1B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Uradny_list_FAF (2).dotx</Template>
  <TotalTime>0</TotalTime>
  <Pages>9</Pages>
  <Words>3838</Words>
  <Characters>21878</Characters>
  <Application>Microsoft Office Word</Application>
  <DocSecurity>0</DocSecurity>
  <Lines>182</Lines>
  <Paragraphs>51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Ižová Zuzana</dc:creator>
  <cp:lastModifiedBy>Lukáč Miloš</cp:lastModifiedBy>
  <cp:revision>2</cp:revision>
  <cp:lastPrinted>2021-06-16T06:03:00Z</cp:lastPrinted>
  <dcterms:created xsi:type="dcterms:W3CDTF">2024-03-19T12:37:00Z</dcterms:created>
  <dcterms:modified xsi:type="dcterms:W3CDTF">2024-03-19T12:37:00Z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0x01010081604D584877EF4DAD9C1BECD3F9AA4F</vt:lpwstr>
  </property>
</Properties>
</file>