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2DFEA4" w14:textId="77777777" w:rsidR="002E521D" w:rsidRDefault="002E521D" w:rsidP="00B71794">
      <w:pPr>
        <w:rPr>
          <w:rFonts w:ascii="Corbel" w:hAnsi="Corbel"/>
          <w:b/>
          <w:sz w:val="22"/>
          <w:szCs w:val="22"/>
        </w:rPr>
      </w:pPr>
    </w:p>
    <w:tbl>
      <w:tblPr>
        <w:tblStyle w:val="Mriekatabuky"/>
        <w:tblW w:w="526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2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3121"/>
        <w:gridCol w:w="5229"/>
        <w:gridCol w:w="160"/>
      </w:tblGrid>
      <w:tr w:rsidR="002E521D" w14:paraId="7B05E2D1" w14:textId="77777777" w:rsidTr="00495971">
        <w:trPr>
          <w:trHeight w:val="428"/>
        </w:trPr>
        <w:tc>
          <w:tcPr>
            <w:tcW w:w="523" w:type="pct"/>
            <w:shd w:val="clear" w:color="auto" w:fill="auto"/>
          </w:tcPr>
          <w:p w14:paraId="0D4E71EA" w14:textId="77777777" w:rsidR="002E521D" w:rsidRPr="00A84B5A" w:rsidRDefault="002E521D" w:rsidP="00495971">
            <w:pPr>
              <w:tabs>
                <w:tab w:val="left" w:pos="1848"/>
              </w:tabs>
              <w:ind w:left="-142" w:right="-133"/>
              <w:rPr>
                <w:rFonts w:ascii="Corbel" w:hAnsi="Corbel"/>
                <w:color w:val="000000" w:themeColor="text1"/>
              </w:rPr>
            </w:pPr>
            <w:r w:rsidRPr="0035489D">
              <w:rPr>
                <w:rFonts w:ascii="Corbel" w:hAnsi="Corbel"/>
                <w:noProof/>
                <w:color w:val="000000" w:themeColor="text1"/>
                <w:lang w:eastAsia="sk-SK"/>
              </w:rPr>
              <w:drawing>
                <wp:inline distT="0" distB="0" distL="0" distR="0" wp14:anchorId="2BDB6191" wp14:editId="1A3AB20C">
                  <wp:extent cx="612000" cy="612000"/>
                  <wp:effectExtent l="0" t="0" r="0" b="0"/>
                  <wp:docPr id="29" name="Picture 1" descr="Shape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Shape&#10;&#10;Description automatically generated with low confidenc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2" w:type="pct"/>
            <w:tcBorders>
              <w:right w:val="single" w:sz="4" w:space="0" w:color="auto"/>
            </w:tcBorders>
            <w:shd w:val="clear" w:color="auto" w:fill="auto"/>
          </w:tcPr>
          <w:p w14:paraId="1574D169" w14:textId="77777777" w:rsidR="002E521D" w:rsidRPr="00D925E0" w:rsidRDefault="002E521D" w:rsidP="00495971">
            <w:pPr>
              <w:spacing w:before="60" w:line="276" w:lineRule="auto"/>
              <w:ind w:left="3" w:right="283" w:hanging="3"/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D925E0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Univerzita Komenského v Bratislave</w:t>
            </w:r>
            <w:r w:rsidRPr="00D925E0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br/>
            </w:r>
            <w:r w:rsidRPr="00D925E0">
              <w:rPr>
                <w:rFonts w:ascii="Corbel" w:hAnsi="Corbel"/>
                <w:color w:val="000000" w:themeColor="text1"/>
                <w:sz w:val="18"/>
                <w:szCs w:val="18"/>
                <w:lang w:eastAsia="en-GB"/>
              </w:rPr>
              <w:t>Farmaceutická fakulta</w:t>
            </w:r>
          </w:p>
        </w:tc>
        <w:tc>
          <w:tcPr>
            <w:tcW w:w="2751" w:type="pct"/>
            <w:tcBorders>
              <w:left w:val="single" w:sz="4" w:space="0" w:color="auto"/>
            </w:tcBorders>
          </w:tcPr>
          <w:p w14:paraId="3D9273D9" w14:textId="77777777" w:rsidR="002E521D" w:rsidRPr="00D925E0" w:rsidRDefault="002E521D" w:rsidP="00495971">
            <w:pPr>
              <w:pStyle w:val="Hlavickaadresa"/>
              <w:ind w:left="0" w:firstLine="0"/>
              <w:rPr>
                <w:b/>
                <w:bCs/>
              </w:rPr>
            </w:pPr>
            <w:r w:rsidRPr="00D925E0">
              <w:rPr>
                <w:b/>
                <w:bCs/>
              </w:rPr>
              <w:t xml:space="preserve">Názov </w:t>
            </w:r>
            <w:r>
              <w:rPr>
                <w:b/>
                <w:bCs/>
              </w:rPr>
              <w:t>projektu</w:t>
            </w:r>
            <w:r w:rsidRPr="00D925E0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alias w:val="Názov"/>
                <w:tag w:val=""/>
                <w:id w:val="1650560574"/>
                <w:placeholder>
                  <w:docPart w:val="5FA61404250C4DF98A13A9B42B2FE200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EndPr/>
              <w:sdtContent>
                <w:r w:rsidRPr="00235160">
                  <w:rPr>
                    <w:rStyle w:val="Zstupntext"/>
                    <w:rFonts w:eastAsiaTheme="minorHAnsi"/>
                  </w:rPr>
                  <w:t>[Názov]</w:t>
                </w:r>
              </w:sdtContent>
            </w:sdt>
          </w:p>
        </w:tc>
        <w:tc>
          <w:tcPr>
            <w:tcW w:w="84" w:type="pct"/>
            <w:tcBorders>
              <w:left w:val="nil"/>
            </w:tcBorders>
          </w:tcPr>
          <w:p w14:paraId="36732958" w14:textId="77777777" w:rsidR="002E521D" w:rsidRPr="001A2E90" w:rsidRDefault="002E521D" w:rsidP="00495971">
            <w:pPr>
              <w:pStyle w:val="HlavickaODD"/>
              <w:ind w:left="0" w:firstLine="0"/>
            </w:pPr>
          </w:p>
        </w:tc>
      </w:tr>
    </w:tbl>
    <w:p w14:paraId="4C91B80C" w14:textId="77777777" w:rsidR="002E521D" w:rsidRDefault="002E521D" w:rsidP="00B71794">
      <w:pPr>
        <w:rPr>
          <w:rFonts w:ascii="Corbel" w:hAnsi="Corbel"/>
          <w:b/>
          <w:sz w:val="22"/>
          <w:szCs w:val="22"/>
        </w:rPr>
      </w:pPr>
    </w:p>
    <w:p w14:paraId="48C6EFBF" w14:textId="058EA662" w:rsidR="00A51AC6" w:rsidRDefault="00A51AC6" w:rsidP="00B71794">
      <w:pPr>
        <w:rPr>
          <w:rFonts w:ascii="Corbel" w:hAnsi="Corbel"/>
          <w:sz w:val="22"/>
          <w:szCs w:val="22"/>
        </w:rPr>
      </w:pPr>
      <w:r w:rsidRPr="009A6DA1">
        <w:rPr>
          <w:rFonts w:ascii="Corbel" w:hAnsi="Corbel"/>
          <w:b/>
          <w:sz w:val="22"/>
          <w:szCs w:val="22"/>
        </w:rPr>
        <w:t xml:space="preserve">Príloha </w:t>
      </w:r>
      <w:r w:rsidR="00A73B05">
        <w:rPr>
          <w:rFonts w:ascii="Corbel" w:hAnsi="Corbel"/>
          <w:b/>
          <w:sz w:val="22"/>
          <w:szCs w:val="22"/>
        </w:rPr>
        <w:t>2</w:t>
      </w:r>
      <w:r w:rsidR="005E3100">
        <w:rPr>
          <w:rFonts w:ascii="Corbel" w:hAnsi="Corbel"/>
          <w:b/>
          <w:sz w:val="22"/>
          <w:szCs w:val="22"/>
        </w:rPr>
        <w:t>b</w:t>
      </w:r>
      <w:r w:rsidRPr="00A51AC6">
        <w:rPr>
          <w:rFonts w:ascii="Corbel" w:hAnsi="Corbel"/>
          <w:sz w:val="22"/>
          <w:szCs w:val="22"/>
        </w:rPr>
        <w:tab/>
      </w:r>
      <w:r w:rsidR="00B202A6">
        <w:rPr>
          <w:rFonts w:ascii="Corbel" w:hAnsi="Corbel"/>
          <w:sz w:val="22"/>
          <w:szCs w:val="22"/>
        </w:rPr>
        <w:t>Formulár</w:t>
      </w:r>
      <w:r w:rsidRPr="00A51AC6">
        <w:rPr>
          <w:rFonts w:ascii="Corbel" w:hAnsi="Corbel"/>
          <w:sz w:val="22"/>
          <w:szCs w:val="22"/>
        </w:rPr>
        <w:t xml:space="preserve"> žiadosti o</w:t>
      </w:r>
      <w:r w:rsidR="00A73B05">
        <w:rPr>
          <w:rFonts w:ascii="Corbel" w:hAnsi="Corbel"/>
          <w:sz w:val="22"/>
          <w:szCs w:val="22"/>
        </w:rPr>
        <w:t> G</w:t>
      </w:r>
      <w:r w:rsidRPr="00A51AC6">
        <w:rPr>
          <w:rFonts w:ascii="Corbel" w:hAnsi="Corbel"/>
          <w:sz w:val="22"/>
          <w:szCs w:val="22"/>
        </w:rPr>
        <w:t>rant</w:t>
      </w:r>
      <w:r w:rsidR="00A73B05">
        <w:rPr>
          <w:rFonts w:ascii="Corbel" w:hAnsi="Corbel"/>
          <w:sz w:val="22"/>
          <w:szCs w:val="22"/>
        </w:rPr>
        <w:t xml:space="preserve"> Vedeckej rady</w:t>
      </w:r>
      <w:r w:rsidRPr="00A51AC6">
        <w:rPr>
          <w:rFonts w:ascii="Corbel" w:hAnsi="Corbel"/>
          <w:sz w:val="22"/>
          <w:szCs w:val="22"/>
        </w:rPr>
        <w:t xml:space="preserve"> Farmac</w:t>
      </w:r>
      <w:r w:rsidR="009A6DA1">
        <w:rPr>
          <w:rFonts w:ascii="Corbel" w:hAnsi="Corbel"/>
          <w:sz w:val="22"/>
          <w:szCs w:val="22"/>
        </w:rPr>
        <w:t>eutickej fakulty UK v</w:t>
      </w:r>
      <w:r w:rsidR="005E3100">
        <w:rPr>
          <w:rFonts w:ascii="Corbel" w:hAnsi="Corbel"/>
          <w:sz w:val="22"/>
          <w:szCs w:val="22"/>
        </w:rPr>
        <w:t> </w:t>
      </w:r>
      <w:r w:rsidR="009A6DA1">
        <w:rPr>
          <w:rFonts w:ascii="Corbel" w:hAnsi="Corbel"/>
          <w:sz w:val="22"/>
          <w:szCs w:val="22"/>
        </w:rPr>
        <w:t>Bratislave</w:t>
      </w:r>
      <w:r w:rsidR="005E3100">
        <w:rPr>
          <w:rFonts w:ascii="Corbel" w:hAnsi="Corbel"/>
          <w:sz w:val="22"/>
          <w:szCs w:val="22"/>
        </w:rPr>
        <w:t xml:space="preserve"> </w:t>
      </w:r>
      <w:r w:rsidR="005E3100" w:rsidRPr="004C4153">
        <w:rPr>
          <w:rFonts w:ascii="Corbel" w:hAnsi="Corbel"/>
          <w:sz w:val="22"/>
          <w:szCs w:val="22"/>
        </w:rPr>
        <w:t>(podáva sa v elektronickej forme)</w:t>
      </w:r>
    </w:p>
    <w:p w14:paraId="3BE4A52B" w14:textId="77777777" w:rsidR="005E3100" w:rsidRDefault="005E3100" w:rsidP="00B71794">
      <w:pPr>
        <w:rPr>
          <w:rFonts w:ascii="Corbel" w:hAnsi="Corbel"/>
          <w:sz w:val="22"/>
          <w:szCs w:val="22"/>
        </w:rPr>
      </w:pPr>
    </w:p>
    <w:p w14:paraId="7AE124EA" w14:textId="50973817" w:rsidR="00355F9F" w:rsidRDefault="008F6FAA" w:rsidP="00D925E0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6387"/>
        </w:tabs>
        <w:ind w:left="-15"/>
        <w:rPr>
          <w:rFonts w:ascii="Corbel" w:hAnsi="Corbel" w:cstheme="minorHAnsi"/>
          <w:b/>
          <w:bCs/>
          <w:sz w:val="22"/>
          <w:szCs w:val="22"/>
        </w:rPr>
      </w:pPr>
      <w:r>
        <w:rPr>
          <w:rFonts w:ascii="Corbel" w:hAnsi="Corbel" w:cstheme="minorHAnsi"/>
          <w:b/>
          <w:bCs/>
          <w:sz w:val="22"/>
          <w:szCs w:val="22"/>
        </w:rPr>
        <w:t>Hypotéza a</w:t>
      </w:r>
      <w:r w:rsidR="00355F9F" w:rsidRPr="00355F9F">
        <w:rPr>
          <w:rFonts w:ascii="Corbel" w:hAnsi="Corbel" w:cstheme="minorHAnsi"/>
          <w:b/>
          <w:bCs/>
          <w:sz w:val="22"/>
          <w:szCs w:val="22"/>
        </w:rPr>
        <w:t xml:space="preserve"> vedeck</w:t>
      </w:r>
      <w:r w:rsidR="00512D0E">
        <w:rPr>
          <w:rFonts w:ascii="Corbel" w:hAnsi="Corbel" w:cstheme="minorHAnsi"/>
          <w:b/>
          <w:bCs/>
          <w:sz w:val="22"/>
          <w:szCs w:val="22"/>
        </w:rPr>
        <w:t>é</w:t>
      </w:r>
      <w:r w:rsidR="00355F9F" w:rsidRPr="00355F9F">
        <w:rPr>
          <w:rFonts w:ascii="Corbel" w:hAnsi="Corbel" w:cstheme="minorHAnsi"/>
          <w:b/>
          <w:bCs/>
          <w:sz w:val="22"/>
          <w:szCs w:val="22"/>
        </w:rPr>
        <w:t xml:space="preserve"> cie</w:t>
      </w:r>
      <w:r w:rsidR="00512D0E">
        <w:rPr>
          <w:rFonts w:ascii="Corbel" w:hAnsi="Corbel" w:cstheme="minorHAnsi"/>
          <w:b/>
          <w:bCs/>
          <w:sz w:val="22"/>
          <w:szCs w:val="22"/>
        </w:rPr>
        <w:t>le</w:t>
      </w:r>
      <w:r w:rsidR="00355F9F" w:rsidRPr="00355F9F">
        <w:rPr>
          <w:rFonts w:ascii="Corbel" w:hAnsi="Corbel" w:cstheme="minorHAnsi"/>
          <w:b/>
          <w:bCs/>
          <w:sz w:val="22"/>
          <w:szCs w:val="22"/>
        </w:rPr>
        <w:t xml:space="preserve"> projektu:</w:t>
      </w:r>
    </w:p>
    <w:p w14:paraId="2E40499F" w14:textId="65294D9F" w:rsidR="00F20DF3" w:rsidRDefault="0036651B" w:rsidP="00750DDF">
      <w:pPr>
        <w:tabs>
          <w:tab w:val="left" w:pos="3768"/>
        </w:tabs>
        <w:rPr>
          <w:rFonts w:ascii="Corbel" w:hAnsi="Corbel" w:cstheme="minorHAnsi"/>
          <w:sz w:val="22"/>
          <w:szCs w:val="22"/>
        </w:rPr>
      </w:pPr>
      <w:r>
        <w:rPr>
          <w:rFonts w:ascii="Corbel" w:hAnsi="Corbel" w:cstheme="minorHAnsi"/>
        </w:rPr>
        <w:object w:dxaOrig="1440" w:dyaOrig="1440" w14:anchorId="1FE30F7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7" type="#_x0000_t75" style="width:439.5pt;height:600pt" o:ole="">
            <v:imagedata r:id="rId12" o:title=""/>
          </v:shape>
          <w:control r:id="rId13" w:name="TextBox1" w:shapeid="_x0000_i1037"/>
        </w:object>
      </w:r>
    </w:p>
    <w:p w14:paraId="56D12B00" w14:textId="367C7F0C" w:rsidR="00355F9F" w:rsidRDefault="00355F9F" w:rsidP="009C1B13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6387"/>
        </w:tabs>
        <w:rPr>
          <w:rFonts w:ascii="Corbel" w:hAnsi="Corbel" w:cstheme="minorHAnsi"/>
          <w:b/>
          <w:bCs/>
          <w:sz w:val="22"/>
          <w:szCs w:val="22"/>
        </w:rPr>
      </w:pPr>
      <w:r>
        <w:rPr>
          <w:rFonts w:ascii="Corbel" w:hAnsi="Corbel" w:cstheme="minorHAnsi"/>
          <w:b/>
          <w:bCs/>
          <w:sz w:val="22"/>
          <w:szCs w:val="22"/>
        </w:rPr>
        <w:br w:type="page"/>
      </w:r>
      <w:r w:rsidR="0005546B">
        <w:rPr>
          <w:rFonts w:ascii="Corbel" w:hAnsi="Corbel" w:cstheme="minorHAnsi"/>
          <w:b/>
          <w:bCs/>
          <w:sz w:val="22"/>
          <w:szCs w:val="22"/>
        </w:rPr>
        <w:fldChar w:fldCharType="begin"/>
      </w:r>
      <w:r w:rsidR="0005546B">
        <w:rPr>
          <w:rFonts w:ascii="Corbel" w:hAnsi="Corbel" w:cstheme="minorHAnsi"/>
          <w:b/>
          <w:bCs/>
          <w:sz w:val="22"/>
          <w:szCs w:val="22"/>
        </w:rPr>
        <w:instrText xml:space="preserve"> AVERAGE() </w:instrText>
      </w:r>
      <w:r w:rsidR="0005546B">
        <w:rPr>
          <w:rFonts w:ascii="Corbel" w:hAnsi="Corbel" w:cstheme="minorHAnsi"/>
          <w:b/>
          <w:bCs/>
          <w:sz w:val="22"/>
          <w:szCs w:val="22"/>
        </w:rPr>
        <w:fldChar w:fldCharType="end"/>
      </w:r>
    </w:p>
    <w:p w14:paraId="67B3659A" w14:textId="77777777" w:rsidR="002E521D" w:rsidRDefault="002E521D" w:rsidP="00D925E0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6387"/>
        </w:tabs>
        <w:ind w:left="-15"/>
        <w:rPr>
          <w:rFonts w:ascii="Corbel" w:hAnsi="Corbel" w:cstheme="minorHAnsi"/>
          <w:b/>
          <w:bCs/>
          <w:sz w:val="22"/>
          <w:szCs w:val="22"/>
        </w:rPr>
      </w:pPr>
    </w:p>
    <w:tbl>
      <w:tblPr>
        <w:tblStyle w:val="Mriekatabuky"/>
        <w:tblW w:w="526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2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3121"/>
        <w:gridCol w:w="5229"/>
        <w:gridCol w:w="160"/>
      </w:tblGrid>
      <w:tr w:rsidR="002E521D" w14:paraId="61E476DC" w14:textId="77777777" w:rsidTr="00495971">
        <w:trPr>
          <w:trHeight w:val="428"/>
        </w:trPr>
        <w:tc>
          <w:tcPr>
            <w:tcW w:w="523" w:type="pct"/>
            <w:shd w:val="clear" w:color="auto" w:fill="auto"/>
          </w:tcPr>
          <w:p w14:paraId="60856417" w14:textId="77777777" w:rsidR="002E521D" w:rsidRPr="00A84B5A" w:rsidRDefault="002E521D" w:rsidP="00495971">
            <w:pPr>
              <w:tabs>
                <w:tab w:val="left" w:pos="1848"/>
              </w:tabs>
              <w:ind w:left="-142" w:right="-133"/>
              <w:rPr>
                <w:rFonts w:ascii="Corbel" w:hAnsi="Corbel"/>
                <w:color w:val="000000" w:themeColor="text1"/>
              </w:rPr>
            </w:pPr>
            <w:r w:rsidRPr="0035489D">
              <w:rPr>
                <w:rFonts w:ascii="Corbel" w:hAnsi="Corbel"/>
                <w:noProof/>
                <w:color w:val="000000" w:themeColor="text1"/>
                <w:lang w:eastAsia="sk-SK"/>
              </w:rPr>
              <w:drawing>
                <wp:inline distT="0" distB="0" distL="0" distR="0" wp14:anchorId="14B0C87D" wp14:editId="5D0832D5">
                  <wp:extent cx="612000" cy="612000"/>
                  <wp:effectExtent l="0" t="0" r="0" b="0"/>
                  <wp:docPr id="12" name="Picture 1" descr="Shape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Shape&#10;&#10;Description automatically generated with low confidenc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2" w:type="pct"/>
            <w:tcBorders>
              <w:right w:val="single" w:sz="4" w:space="0" w:color="auto"/>
            </w:tcBorders>
            <w:shd w:val="clear" w:color="auto" w:fill="auto"/>
          </w:tcPr>
          <w:p w14:paraId="785DA416" w14:textId="77777777" w:rsidR="002E521D" w:rsidRPr="00D925E0" w:rsidRDefault="002E521D" w:rsidP="00495971">
            <w:pPr>
              <w:spacing w:before="60" w:line="276" w:lineRule="auto"/>
              <w:ind w:left="3" w:right="283" w:hanging="3"/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D925E0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Univerzita Komenského v Bratislave</w:t>
            </w:r>
            <w:r w:rsidRPr="00D925E0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br/>
            </w:r>
            <w:r w:rsidRPr="00D925E0">
              <w:rPr>
                <w:rFonts w:ascii="Corbel" w:hAnsi="Corbel"/>
                <w:color w:val="000000" w:themeColor="text1"/>
                <w:sz w:val="18"/>
                <w:szCs w:val="18"/>
                <w:lang w:eastAsia="en-GB"/>
              </w:rPr>
              <w:t>Farmaceutická fakulta</w:t>
            </w:r>
          </w:p>
        </w:tc>
        <w:tc>
          <w:tcPr>
            <w:tcW w:w="2751" w:type="pct"/>
            <w:tcBorders>
              <w:left w:val="single" w:sz="4" w:space="0" w:color="auto"/>
            </w:tcBorders>
          </w:tcPr>
          <w:p w14:paraId="3B6CE91D" w14:textId="77777777" w:rsidR="002E521D" w:rsidRPr="00D925E0" w:rsidRDefault="002E521D" w:rsidP="00495971">
            <w:pPr>
              <w:pStyle w:val="Hlavickaadresa"/>
              <w:ind w:left="0" w:firstLine="0"/>
              <w:rPr>
                <w:b/>
                <w:bCs/>
              </w:rPr>
            </w:pPr>
            <w:r w:rsidRPr="00D925E0">
              <w:rPr>
                <w:b/>
                <w:bCs/>
              </w:rPr>
              <w:t xml:space="preserve">Názov </w:t>
            </w:r>
            <w:r>
              <w:rPr>
                <w:b/>
                <w:bCs/>
              </w:rPr>
              <w:t>projektu</w:t>
            </w:r>
            <w:r w:rsidRPr="00D925E0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alias w:val="Názov"/>
                <w:tag w:val=""/>
                <w:id w:val="-769468757"/>
                <w:placeholder>
                  <w:docPart w:val="4D942BEABA0B4362833ADD635A422C0A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EndPr/>
              <w:sdtContent>
                <w:r w:rsidRPr="00235160">
                  <w:rPr>
                    <w:rStyle w:val="Zstupntext"/>
                    <w:rFonts w:eastAsiaTheme="minorHAnsi"/>
                  </w:rPr>
                  <w:t>[Názov]</w:t>
                </w:r>
              </w:sdtContent>
            </w:sdt>
          </w:p>
        </w:tc>
        <w:tc>
          <w:tcPr>
            <w:tcW w:w="84" w:type="pct"/>
            <w:tcBorders>
              <w:left w:val="nil"/>
            </w:tcBorders>
          </w:tcPr>
          <w:p w14:paraId="5C37C098" w14:textId="77777777" w:rsidR="002E521D" w:rsidRPr="001A2E90" w:rsidRDefault="002E521D" w:rsidP="00495971">
            <w:pPr>
              <w:pStyle w:val="HlavickaODD"/>
              <w:ind w:left="0" w:firstLine="0"/>
            </w:pPr>
          </w:p>
        </w:tc>
      </w:tr>
    </w:tbl>
    <w:p w14:paraId="0A93F45A" w14:textId="77777777" w:rsidR="002E521D" w:rsidRDefault="002E521D" w:rsidP="00D925E0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6387"/>
        </w:tabs>
        <w:ind w:left="-15"/>
        <w:rPr>
          <w:rFonts w:ascii="Corbel" w:hAnsi="Corbel" w:cstheme="minorHAnsi"/>
          <w:b/>
          <w:bCs/>
          <w:sz w:val="22"/>
          <w:szCs w:val="22"/>
        </w:rPr>
      </w:pPr>
    </w:p>
    <w:p w14:paraId="0E878968" w14:textId="65DA74C4" w:rsidR="00355F9F" w:rsidRDefault="00355F9F" w:rsidP="00D925E0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6387"/>
        </w:tabs>
        <w:ind w:left="-15"/>
        <w:rPr>
          <w:rFonts w:ascii="Corbel" w:hAnsi="Corbel" w:cstheme="minorHAnsi"/>
          <w:b/>
          <w:bCs/>
          <w:sz w:val="22"/>
          <w:szCs w:val="22"/>
        </w:rPr>
      </w:pPr>
      <w:r w:rsidRPr="00355F9F">
        <w:rPr>
          <w:rFonts w:ascii="Corbel" w:hAnsi="Corbel" w:cstheme="minorHAnsi"/>
          <w:b/>
          <w:bCs/>
          <w:sz w:val="22"/>
          <w:szCs w:val="22"/>
        </w:rPr>
        <w:t>Rozbor stavu riešenia témy projektu pred jeho začatím u nás a vo svete</w:t>
      </w:r>
      <w:r w:rsidR="00B8456D">
        <w:rPr>
          <w:rFonts w:ascii="Corbel" w:hAnsi="Corbel" w:cstheme="minorHAnsi"/>
          <w:b/>
          <w:bCs/>
          <w:sz w:val="22"/>
          <w:szCs w:val="22"/>
        </w:rPr>
        <w:t>:</w:t>
      </w:r>
    </w:p>
    <w:p w14:paraId="6DAB9F15" w14:textId="50C81304" w:rsidR="003C5D02" w:rsidRPr="0036651B" w:rsidRDefault="0036651B" w:rsidP="003C5D02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left" w:pos="6387"/>
        </w:tabs>
        <w:rPr>
          <w:rFonts w:ascii="Corbel" w:hAnsi="Corbel" w:cstheme="minorHAnsi"/>
          <w:sz w:val="22"/>
          <w:szCs w:val="22"/>
        </w:rPr>
      </w:pPr>
      <w:r>
        <w:rPr>
          <w:rFonts w:ascii="Corbel" w:hAnsi="Corbel" w:cstheme="minorHAnsi"/>
        </w:rPr>
        <w:object w:dxaOrig="1440" w:dyaOrig="1440" w14:anchorId="099CAA8A">
          <v:shape id="_x0000_i1039" type="#_x0000_t75" style="width:439.5pt;height:600pt" o:ole="">
            <v:imagedata r:id="rId14" o:title=""/>
          </v:shape>
          <w:control r:id="rId15" w:name="TextBox2" w:shapeid="_x0000_i1039"/>
        </w:object>
      </w:r>
    </w:p>
    <w:p w14:paraId="7CC05A39" w14:textId="77777777" w:rsidR="00B8456D" w:rsidRDefault="00B8456D">
      <w:pPr>
        <w:rPr>
          <w:rFonts w:ascii="Corbel" w:hAnsi="Corbel" w:cstheme="minorHAnsi"/>
          <w:b/>
          <w:bCs/>
          <w:sz w:val="22"/>
          <w:szCs w:val="22"/>
        </w:rPr>
      </w:pPr>
    </w:p>
    <w:p w14:paraId="3FD7E9BD" w14:textId="77777777" w:rsidR="00B8456D" w:rsidRDefault="00B8456D">
      <w:pPr>
        <w:rPr>
          <w:rFonts w:ascii="Corbel" w:hAnsi="Corbel" w:cstheme="minorHAnsi"/>
          <w:b/>
          <w:bCs/>
          <w:sz w:val="22"/>
          <w:szCs w:val="22"/>
        </w:rPr>
      </w:pPr>
    </w:p>
    <w:p w14:paraId="7524E1CA" w14:textId="77777777" w:rsidR="00B8456D" w:rsidRDefault="00B8456D">
      <w:pPr>
        <w:rPr>
          <w:rFonts w:ascii="Corbel" w:hAnsi="Corbel" w:cstheme="minorHAnsi"/>
          <w:b/>
          <w:bCs/>
          <w:sz w:val="22"/>
          <w:szCs w:val="22"/>
        </w:rPr>
      </w:pPr>
    </w:p>
    <w:p w14:paraId="767EE504" w14:textId="77777777" w:rsidR="00B8456D" w:rsidRDefault="00B8456D">
      <w:pPr>
        <w:rPr>
          <w:rFonts w:ascii="Corbel" w:hAnsi="Corbel" w:cstheme="minorHAnsi"/>
          <w:b/>
          <w:bCs/>
          <w:sz w:val="22"/>
          <w:szCs w:val="22"/>
        </w:rPr>
      </w:pPr>
    </w:p>
    <w:p w14:paraId="05FB522A" w14:textId="77777777" w:rsidR="00B8456D" w:rsidRDefault="00B8456D">
      <w:pPr>
        <w:rPr>
          <w:rFonts w:ascii="Corbel" w:hAnsi="Corbel" w:cstheme="minorHAnsi"/>
          <w:b/>
          <w:bCs/>
          <w:sz w:val="22"/>
          <w:szCs w:val="22"/>
        </w:rPr>
      </w:pPr>
    </w:p>
    <w:tbl>
      <w:tblPr>
        <w:tblStyle w:val="Mriekatabuky"/>
        <w:tblW w:w="526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2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3121"/>
        <w:gridCol w:w="5229"/>
        <w:gridCol w:w="160"/>
      </w:tblGrid>
      <w:tr w:rsidR="00B8456D" w14:paraId="486BBBC3" w14:textId="77777777" w:rsidTr="00DD1A67">
        <w:trPr>
          <w:trHeight w:val="428"/>
        </w:trPr>
        <w:tc>
          <w:tcPr>
            <w:tcW w:w="523" w:type="pct"/>
            <w:shd w:val="clear" w:color="auto" w:fill="auto"/>
          </w:tcPr>
          <w:p w14:paraId="7C3842B0" w14:textId="77777777" w:rsidR="00B8456D" w:rsidRPr="00A84B5A" w:rsidRDefault="00B8456D" w:rsidP="00DD1A67">
            <w:pPr>
              <w:tabs>
                <w:tab w:val="left" w:pos="1848"/>
              </w:tabs>
              <w:ind w:left="-142" w:right="-133"/>
              <w:rPr>
                <w:rFonts w:ascii="Corbel" w:hAnsi="Corbel"/>
                <w:color w:val="000000" w:themeColor="text1"/>
              </w:rPr>
            </w:pPr>
            <w:r w:rsidRPr="0035489D">
              <w:rPr>
                <w:rFonts w:ascii="Corbel" w:hAnsi="Corbel"/>
                <w:noProof/>
                <w:color w:val="000000" w:themeColor="text1"/>
                <w:lang w:eastAsia="sk-SK"/>
              </w:rPr>
              <w:drawing>
                <wp:inline distT="0" distB="0" distL="0" distR="0" wp14:anchorId="680F01C0" wp14:editId="22C321C1">
                  <wp:extent cx="612000" cy="612000"/>
                  <wp:effectExtent l="0" t="0" r="0" b="0"/>
                  <wp:docPr id="1" name="Picture 1" descr="Shape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Shape&#10;&#10;Description automatically generated with low confidenc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2" w:type="pct"/>
            <w:tcBorders>
              <w:right w:val="single" w:sz="4" w:space="0" w:color="auto"/>
            </w:tcBorders>
            <w:shd w:val="clear" w:color="auto" w:fill="auto"/>
          </w:tcPr>
          <w:p w14:paraId="15634BFB" w14:textId="77777777" w:rsidR="00B8456D" w:rsidRPr="00D925E0" w:rsidRDefault="00B8456D" w:rsidP="00DD1A67">
            <w:pPr>
              <w:spacing w:before="60" w:line="276" w:lineRule="auto"/>
              <w:ind w:left="3" w:right="283" w:hanging="3"/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D925E0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Univerzita Komenského v Bratislave</w:t>
            </w:r>
            <w:r w:rsidRPr="00D925E0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br/>
            </w:r>
            <w:r w:rsidRPr="00D925E0">
              <w:rPr>
                <w:rFonts w:ascii="Corbel" w:hAnsi="Corbel"/>
                <w:color w:val="000000" w:themeColor="text1"/>
                <w:sz w:val="18"/>
                <w:szCs w:val="18"/>
                <w:lang w:eastAsia="en-GB"/>
              </w:rPr>
              <w:t>Farmaceutická fakulta</w:t>
            </w:r>
          </w:p>
        </w:tc>
        <w:tc>
          <w:tcPr>
            <w:tcW w:w="2751" w:type="pct"/>
            <w:tcBorders>
              <w:left w:val="single" w:sz="4" w:space="0" w:color="auto"/>
            </w:tcBorders>
          </w:tcPr>
          <w:p w14:paraId="1D66A158" w14:textId="77777777" w:rsidR="00B8456D" w:rsidRPr="00D925E0" w:rsidRDefault="00B8456D" w:rsidP="00DD1A67">
            <w:pPr>
              <w:pStyle w:val="Hlavickaadresa"/>
              <w:ind w:left="0" w:firstLine="0"/>
              <w:rPr>
                <w:b/>
                <w:bCs/>
              </w:rPr>
            </w:pPr>
            <w:r w:rsidRPr="00D925E0">
              <w:rPr>
                <w:b/>
                <w:bCs/>
              </w:rPr>
              <w:t xml:space="preserve">Názov </w:t>
            </w:r>
            <w:r>
              <w:rPr>
                <w:b/>
                <w:bCs/>
              </w:rPr>
              <w:t>projektu</w:t>
            </w:r>
            <w:r w:rsidRPr="00D925E0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alias w:val="Názov"/>
                <w:tag w:val=""/>
                <w:id w:val="-153837285"/>
                <w:placeholder>
                  <w:docPart w:val="B72FED3822E04A1686704D5174BFC339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EndPr/>
              <w:sdtContent>
                <w:r w:rsidRPr="00235160">
                  <w:rPr>
                    <w:rStyle w:val="Zstupntext"/>
                    <w:rFonts w:eastAsiaTheme="minorHAnsi"/>
                  </w:rPr>
                  <w:t>[Názov]</w:t>
                </w:r>
              </w:sdtContent>
            </w:sdt>
          </w:p>
        </w:tc>
        <w:tc>
          <w:tcPr>
            <w:tcW w:w="84" w:type="pct"/>
            <w:tcBorders>
              <w:left w:val="nil"/>
            </w:tcBorders>
          </w:tcPr>
          <w:p w14:paraId="0548798D" w14:textId="77777777" w:rsidR="00B8456D" w:rsidRPr="001A2E90" w:rsidRDefault="00B8456D" w:rsidP="00DD1A67">
            <w:pPr>
              <w:pStyle w:val="HlavickaODD"/>
              <w:ind w:left="0" w:firstLine="0"/>
            </w:pPr>
          </w:p>
        </w:tc>
      </w:tr>
    </w:tbl>
    <w:p w14:paraId="31750561" w14:textId="3614E214" w:rsidR="00B8456D" w:rsidRDefault="00B8456D">
      <w:pPr>
        <w:rPr>
          <w:rFonts w:ascii="Corbel" w:hAnsi="Corbel" w:cstheme="minorHAnsi"/>
          <w:b/>
          <w:bCs/>
          <w:sz w:val="22"/>
          <w:szCs w:val="22"/>
        </w:rPr>
      </w:pPr>
    </w:p>
    <w:p w14:paraId="5A31DC40" w14:textId="6D85A6D2" w:rsidR="00B8456D" w:rsidRDefault="00B8456D">
      <w:pPr>
        <w:rPr>
          <w:rFonts w:ascii="Corbel" w:hAnsi="Corbel" w:cstheme="minorHAnsi"/>
          <w:b/>
          <w:bCs/>
          <w:sz w:val="22"/>
          <w:szCs w:val="22"/>
        </w:rPr>
      </w:pPr>
      <w:r>
        <w:rPr>
          <w:rFonts w:ascii="Corbel" w:hAnsi="Corbel" w:cstheme="minorHAnsi"/>
          <w:b/>
          <w:bCs/>
          <w:sz w:val="22"/>
          <w:szCs w:val="22"/>
        </w:rPr>
        <w:t>Prehľad bibliografických odkazov:</w:t>
      </w:r>
    </w:p>
    <w:p w14:paraId="0D0E4B58" w14:textId="4F334C97" w:rsidR="00B8456D" w:rsidRDefault="00B8456D">
      <w:pPr>
        <w:rPr>
          <w:rFonts w:ascii="Corbel" w:hAnsi="Corbel" w:cstheme="minorHAnsi"/>
          <w:b/>
          <w:bCs/>
          <w:sz w:val="22"/>
          <w:szCs w:val="22"/>
        </w:rPr>
      </w:pPr>
      <w:r>
        <w:rPr>
          <w:rFonts w:ascii="Corbel" w:hAnsi="Corbel" w:cstheme="minorHAnsi"/>
        </w:rPr>
        <w:object w:dxaOrig="1440" w:dyaOrig="1440" w14:anchorId="08D49464">
          <v:shape id="_x0000_i1041" type="#_x0000_t75" style="width:439.5pt;height:613.5pt" o:ole="">
            <v:imagedata r:id="rId16" o:title=""/>
          </v:shape>
          <w:control r:id="rId17" w:name="TextBox21" w:shapeid="_x0000_i1041"/>
        </w:object>
      </w:r>
    </w:p>
    <w:p w14:paraId="6697155D" w14:textId="1BAE6967" w:rsidR="00355F9F" w:rsidRDefault="00355F9F">
      <w:pPr>
        <w:rPr>
          <w:rFonts w:ascii="Corbel" w:hAnsi="Corbel" w:cstheme="minorHAnsi"/>
          <w:b/>
          <w:bCs/>
          <w:sz w:val="22"/>
          <w:szCs w:val="22"/>
        </w:rPr>
      </w:pPr>
      <w:r>
        <w:rPr>
          <w:rFonts w:ascii="Corbel" w:hAnsi="Corbel" w:cstheme="minorHAnsi"/>
          <w:b/>
          <w:bCs/>
          <w:sz w:val="22"/>
          <w:szCs w:val="22"/>
        </w:rPr>
        <w:br w:type="page"/>
      </w:r>
    </w:p>
    <w:p w14:paraId="25010F59" w14:textId="77777777" w:rsidR="002E521D" w:rsidRDefault="002E521D" w:rsidP="00D925E0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6387"/>
        </w:tabs>
        <w:ind w:left="-15"/>
        <w:rPr>
          <w:rFonts w:ascii="Corbel" w:hAnsi="Corbel" w:cstheme="minorHAnsi"/>
          <w:b/>
          <w:bCs/>
          <w:sz w:val="22"/>
          <w:szCs w:val="22"/>
        </w:rPr>
      </w:pPr>
    </w:p>
    <w:tbl>
      <w:tblPr>
        <w:tblStyle w:val="Mriekatabuky"/>
        <w:tblW w:w="526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2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3121"/>
        <w:gridCol w:w="5229"/>
        <w:gridCol w:w="160"/>
      </w:tblGrid>
      <w:tr w:rsidR="002E521D" w14:paraId="75314B9A" w14:textId="77777777" w:rsidTr="00495971">
        <w:trPr>
          <w:trHeight w:val="428"/>
        </w:trPr>
        <w:tc>
          <w:tcPr>
            <w:tcW w:w="523" w:type="pct"/>
            <w:shd w:val="clear" w:color="auto" w:fill="auto"/>
          </w:tcPr>
          <w:p w14:paraId="6DF69161" w14:textId="77777777" w:rsidR="002E521D" w:rsidRPr="00A84B5A" w:rsidRDefault="002E521D" w:rsidP="00495971">
            <w:pPr>
              <w:tabs>
                <w:tab w:val="left" w:pos="1848"/>
              </w:tabs>
              <w:ind w:left="-142" w:right="-133"/>
              <w:rPr>
                <w:rFonts w:ascii="Corbel" w:hAnsi="Corbel"/>
                <w:color w:val="000000" w:themeColor="text1"/>
              </w:rPr>
            </w:pPr>
            <w:r w:rsidRPr="0035489D">
              <w:rPr>
                <w:rFonts w:ascii="Corbel" w:hAnsi="Corbel"/>
                <w:noProof/>
                <w:color w:val="000000" w:themeColor="text1"/>
                <w:lang w:eastAsia="sk-SK"/>
              </w:rPr>
              <w:drawing>
                <wp:inline distT="0" distB="0" distL="0" distR="0" wp14:anchorId="7F2E426F" wp14:editId="2CB7A751">
                  <wp:extent cx="612000" cy="612000"/>
                  <wp:effectExtent l="0" t="0" r="0" b="0"/>
                  <wp:docPr id="13" name="Picture 1" descr="Shape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Shape&#10;&#10;Description automatically generated with low confidenc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2" w:type="pct"/>
            <w:tcBorders>
              <w:right w:val="single" w:sz="4" w:space="0" w:color="auto"/>
            </w:tcBorders>
            <w:shd w:val="clear" w:color="auto" w:fill="auto"/>
          </w:tcPr>
          <w:p w14:paraId="273415D9" w14:textId="77777777" w:rsidR="002E521D" w:rsidRPr="00D925E0" w:rsidRDefault="002E521D" w:rsidP="00495971">
            <w:pPr>
              <w:spacing w:before="60" w:line="276" w:lineRule="auto"/>
              <w:ind w:left="3" w:right="283" w:hanging="3"/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D925E0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Univerzita Komenského v Bratislave</w:t>
            </w:r>
            <w:r w:rsidRPr="00D925E0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br/>
            </w:r>
            <w:r w:rsidRPr="00D925E0">
              <w:rPr>
                <w:rFonts w:ascii="Corbel" w:hAnsi="Corbel"/>
                <w:color w:val="000000" w:themeColor="text1"/>
                <w:sz w:val="18"/>
                <w:szCs w:val="18"/>
                <w:lang w:eastAsia="en-GB"/>
              </w:rPr>
              <w:t>Farmaceutická fakulta</w:t>
            </w:r>
          </w:p>
        </w:tc>
        <w:tc>
          <w:tcPr>
            <w:tcW w:w="2751" w:type="pct"/>
            <w:tcBorders>
              <w:left w:val="single" w:sz="4" w:space="0" w:color="auto"/>
            </w:tcBorders>
          </w:tcPr>
          <w:p w14:paraId="1436F6FB" w14:textId="77777777" w:rsidR="002E521D" w:rsidRPr="00D925E0" w:rsidRDefault="002E521D" w:rsidP="00495971">
            <w:pPr>
              <w:pStyle w:val="Hlavickaadresa"/>
              <w:ind w:left="0" w:firstLine="0"/>
              <w:rPr>
                <w:b/>
                <w:bCs/>
              </w:rPr>
            </w:pPr>
            <w:r w:rsidRPr="00D925E0">
              <w:rPr>
                <w:b/>
                <w:bCs/>
              </w:rPr>
              <w:t xml:space="preserve">Názov </w:t>
            </w:r>
            <w:r>
              <w:rPr>
                <w:b/>
                <w:bCs/>
              </w:rPr>
              <w:t>projektu</w:t>
            </w:r>
            <w:r w:rsidRPr="00D925E0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alias w:val="Názov"/>
                <w:tag w:val=""/>
                <w:id w:val="890924995"/>
                <w:placeholder>
                  <w:docPart w:val="FE1AC6BB10954541B9B63B3464C9013A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EndPr/>
              <w:sdtContent>
                <w:r w:rsidRPr="00235160">
                  <w:rPr>
                    <w:rStyle w:val="Zstupntext"/>
                    <w:rFonts w:eastAsiaTheme="minorHAnsi"/>
                  </w:rPr>
                  <w:t>[Názov]</w:t>
                </w:r>
              </w:sdtContent>
            </w:sdt>
          </w:p>
        </w:tc>
        <w:tc>
          <w:tcPr>
            <w:tcW w:w="84" w:type="pct"/>
            <w:tcBorders>
              <w:left w:val="nil"/>
            </w:tcBorders>
          </w:tcPr>
          <w:p w14:paraId="1BADCA29" w14:textId="77777777" w:rsidR="002E521D" w:rsidRPr="001A2E90" w:rsidRDefault="002E521D" w:rsidP="00495971">
            <w:pPr>
              <w:pStyle w:val="HlavickaODD"/>
              <w:ind w:left="0" w:firstLine="0"/>
            </w:pPr>
          </w:p>
        </w:tc>
      </w:tr>
    </w:tbl>
    <w:p w14:paraId="58ED16B7" w14:textId="77777777" w:rsidR="002E521D" w:rsidRDefault="002E521D" w:rsidP="00D925E0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6387"/>
        </w:tabs>
        <w:ind w:left="-15"/>
        <w:rPr>
          <w:rFonts w:ascii="Corbel" w:hAnsi="Corbel" w:cstheme="minorHAnsi"/>
          <w:b/>
          <w:bCs/>
          <w:sz w:val="22"/>
          <w:szCs w:val="22"/>
        </w:rPr>
      </w:pPr>
    </w:p>
    <w:p w14:paraId="6B1444D5" w14:textId="34B683DA" w:rsidR="00032432" w:rsidRDefault="00512D0E" w:rsidP="00D925E0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6387"/>
        </w:tabs>
        <w:ind w:left="-15"/>
        <w:rPr>
          <w:rFonts w:ascii="Corbel" w:hAnsi="Corbel" w:cstheme="minorHAnsi"/>
          <w:b/>
          <w:bCs/>
          <w:sz w:val="22"/>
          <w:szCs w:val="22"/>
        </w:rPr>
      </w:pPr>
      <w:r>
        <w:rPr>
          <w:rFonts w:ascii="Corbel" w:hAnsi="Corbel" w:cstheme="minorHAnsi"/>
          <w:b/>
          <w:bCs/>
          <w:sz w:val="22"/>
          <w:szCs w:val="22"/>
        </w:rPr>
        <w:t>Stručný n</w:t>
      </w:r>
      <w:r w:rsidR="00355F9F" w:rsidRPr="00355F9F">
        <w:rPr>
          <w:rFonts w:ascii="Corbel" w:hAnsi="Corbel" w:cstheme="minorHAnsi"/>
          <w:b/>
          <w:bCs/>
          <w:sz w:val="22"/>
          <w:szCs w:val="22"/>
        </w:rPr>
        <w:t>ávrh met</w:t>
      </w:r>
      <w:r>
        <w:rPr>
          <w:rFonts w:ascii="Corbel" w:hAnsi="Corbel" w:cstheme="minorHAnsi"/>
          <w:b/>
          <w:bCs/>
          <w:sz w:val="22"/>
          <w:szCs w:val="22"/>
        </w:rPr>
        <w:t>odiky</w:t>
      </w:r>
      <w:r w:rsidR="00355F9F" w:rsidRPr="00355F9F">
        <w:rPr>
          <w:rFonts w:ascii="Corbel" w:hAnsi="Corbel" w:cstheme="minorHAnsi"/>
          <w:b/>
          <w:bCs/>
          <w:sz w:val="22"/>
          <w:szCs w:val="22"/>
        </w:rPr>
        <w:t xml:space="preserve"> riešenia projektu:</w:t>
      </w:r>
    </w:p>
    <w:p w14:paraId="4BDD784B" w14:textId="0B498526" w:rsidR="0036651B" w:rsidRPr="0036651B" w:rsidRDefault="0036651B">
      <w:pPr>
        <w:rPr>
          <w:rFonts w:ascii="Corbel" w:hAnsi="Corbel" w:cstheme="minorHAnsi"/>
          <w:sz w:val="22"/>
          <w:szCs w:val="22"/>
        </w:rPr>
      </w:pPr>
      <w:r>
        <w:rPr>
          <w:rFonts w:ascii="Corbel" w:hAnsi="Corbel" w:cstheme="minorHAnsi"/>
        </w:rPr>
        <w:object w:dxaOrig="1440" w:dyaOrig="1440" w14:anchorId="0E4908F8">
          <v:shape id="_x0000_i1043" type="#_x0000_t75" style="width:439.5pt;height:600pt" o:ole="">
            <v:imagedata r:id="rId18" o:title=""/>
          </v:shape>
          <w:control r:id="rId19" w:name="TextBox3" w:shapeid="_x0000_i1043"/>
        </w:object>
      </w:r>
    </w:p>
    <w:p w14:paraId="0291E058" w14:textId="31582F11" w:rsidR="00721C53" w:rsidRDefault="00721C53">
      <w:pPr>
        <w:rPr>
          <w:rFonts w:ascii="Corbel" w:hAnsi="Corbel" w:cstheme="minorHAnsi"/>
          <w:bCs/>
          <w:sz w:val="22"/>
          <w:szCs w:val="22"/>
        </w:rPr>
      </w:pPr>
      <w:r>
        <w:rPr>
          <w:rFonts w:ascii="Corbel" w:hAnsi="Corbel" w:cstheme="minorHAnsi"/>
          <w:bCs/>
          <w:sz w:val="22"/>
          <w:szCs w:val="22"/>
        </w:rPr>
        <w:br w:type="page"/>
      </w:r>
    </w:p>
    <w:p w14:paraId="1F126144" w14:textId="77777777" w:rsidR="00721C53" w:rsidRPr="00721C53" w:rsidRDefault="00721C53" w:rsidP="00721C53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6387"/>
        </w:tabs>
        <w:ind w:left="-15"/>
        <w:rPr>
          <w:rFonts w:ascii="Corbel" w:hAnsi="Corbel" w:cstheme="minorHAnsi"/>
          <w:bCs/>
          <w:sz w:val="22"/>
          <w:szCs w:val="22"/>
        </w:rPr>
      </w:pPr>
    </w:p>
    <w:p w14:paraId="480002C4" w14:textId="77777777" w:rsidR="002E521D" w:rsidRDefault="002E521D" w:rsidP="00721C53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6387"/>
        </w:tabs>
        <w:ind w:left="-15"/>
        <w:rPr>
          <w:rFonts w:ascii="Corbel" w:hAnsi="Corbel" w:cstheme="minorHAnsi"/>
          <w:b/>
          <w:bCs/>
          <w:sz w:val="22"/>
          <w:szCs w:val="22"/>
        </w:rPr>
      </w:pPr>
    </w:p>
    <w:tbl>
      <w:tblPr>
        <w:tblStyle w:val="Mriekatabuky"/>
        <w:tblW w:w="526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2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3121"/>
        <w:gridCol w:w="5229"/>
        <w:gridCol w:w="160"/>
      </w:tblGrid>
      <w:tr w:rsidR="002E521D" w14:paraId="07EA7BA9" w14:textId="77777777" w:rsidTr="00495971">
        <w:trPr>
          <w:trHeight w:val="428"/>
        </w:trPr>
        <w:tc>
          <w:tcPr>
            <w:tcW w:w="523" w:type="pct"/>
            <w:shd w:val="clear" w:color="auto" w:fill="auto"/>
          </w:tcPr>
          <w:p w14:paraId="7936F217" w14:textId="77777777" w:rsidR="002E521D" w:rsidRPr="00A84B5A" w:rsidRDefault="002E521D" w:rsidP="00495971">
            <w:pPr>
              <w:tabs>
                <w:tab w:val="left" w:pos="1848"/>
              </w:tabs>
              <w:ind w:left="-142" w:right="-133"/>
              <w:rPr>
                <w:rFonts w:ascii="Corbel" w:hAnsi="Corbel"/>
                <w:color w:val="000000" w:themeColor="text1"/>
              </w:rPr>
            </w:pPr>
            <w:r w:rsidRPr="0035489D">
              <w:rPr>
                <w:rFonts w:ascii="Corbel" w:hAnsi="Corbel"/>
                <w:noProof/>
                <w:color w:val="000000" w:themeColor="text1"/>
                <w:lang w:eastAsia="sk-SK"/>
              </w:rPr>
              <w:drawing>
                <wp:inline distT="0" distB="0" distL="0" distR="0" wp14:anchorId="4996BC77" wp14:editId="36C8F24E">
                  <wp:extent cx="612000" cy="612000"/>
                  <wp:effectExtent l="0" t="0" r="0" b="0"/>
                  <wp:docPr id="14" name="Picture 1" descr="Shape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Shape&#10;&#10;Description automatically generated with low confidenc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2" w:type="pct"/>
            <w:tcBorders>
              <w:right w:val="single" w:sz="4" w:space="0" w:color="auto"/>
            </w:tcBorders>
            <w:shd w:val="clear" w:color="auto" w:fill="auto"/>
          </w:tcPr>
          <w:p w14:paraId="4BF2566A" w14:textId="77777777" w:rsidR="002E521D" w:rsidRPr="00D925E0" w:rsidRDefault="002E521D" w:rsidP="00495971">
            <w:pPr>
              <w:spacing w:before="60" w:line="276" w:lineRule="auto"/>
              <w:ind w:left="3" w:right="283" w:hanging="3"/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D925E0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Univerzita Komenského v Bratislave</w:t>
            </w:r>
            <w:r w:rsidRPr="00D925E0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br/>
            </w:r>
            <w:r w:rsidRPr="00D925E0">
              <w:rPr>
                <w:rFonts w:ascii="Corbel" w:hAnsi="Corbel"/>
                <w:color w:val="000000" w:themeColor="text1"/>
                <w:sz w:val="18"/>
                <w:szCs w:val="18"/>
                <w:lang w:eastAsia="en-GB"/>
              </w:rPr>
              <w:t>Farmaceutická fakulta</w:t>
            </w:r>
          </w:p>
        </w:tc>
        <w:tc>
          <w:tcPr>
            <w:tcW w:w="2751" w:type="pct"/>
            <w:tcBorders>
              <w:left w:val="single" w:sz="4" w:space="0" w:color="auto"/>
            </w:tcBorders>
          </w:tcPr>
          <w:p w14:paraId="2AE9F64D" w14:textId="77777777" w:rsidR="002E521D" w:rsidRPr="00D925E0" w:rsidRDefault="002E521D" w:rsidP="00495971">
            <w:pPr>
              <w:pStyle w:val="Hlavickaadresa"/>
              <w:ind w:left="0" w:firstLine="0"/>
              <w:rPr>
                <w:b/>
                <w:bCs/>
              </w:rPr>
            </w:pPr>
            <w:r w:rsidRPr="00D925E0">
              <w:rPr>
                <w:b/>
                <w:bCs/>
              </w:rPr>
              <w:t xml:space="preserve">Názov </w:t>
            </w:r>
            <w:r>
              <w:rPr>
                <w:b/>
                <w:bCs/>
              </w:rPr>
              <w:t>projektu</w:t>
            </w:r>
            <w:r w:rsidRPr="00D925E0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alias w:val="Názov"/>
                <w:tag w:val=""/>
                <w:id w:val="889378616"/>
                <w:placeholder>
                  <w:docPart w:val="7A668651906444CE83FD8AE316C3F7F5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EndPr/>
              <w:sdtContent>
                <w:r w:rsidRPr="00235160">
                  <w:rPr>
                    <w:rStyle w:val="Zstupntext"/>
                    <w:rFonts w:eastAsiaTheme="minorHAnsi"/>
                  </w:rPr>
                  <w:t>[Názov]</w:t>
                </w:r>
              </w:sdtContent>
            </w:sdt>
          </w:p>
        </w:tc>
        <w:tc>
          <w:tcPr>
            <w:tcW w:w="84" w:type="pct"/>
            <w:tcBorders>
              <w:left w:val="nil"/>
            </w:tcBorders>
          </w:tcPr>
          <w:p w14:paraId="6C9AC0FC" w14:textId="77777777" w:rsidR="002E521D" w:rsidRPr="001A2E90" w:rsidRDefault="002E521D" w:rsidP="00495971">
            <w:pPr>
              <w:pStyle w:val="HlavickaODD"/>
              <w:ind w:left="0" w:firstLine="0"/>
            </w:pPr>
          </w:p>
        </w:tc>
      </w:tr>
    </w:tbl>
    <w:p w14:paraId="432917C2" w14:textId="77777777" w:rsidR="002E521D" w:rsidRDefault="002E521D" w:rsidP="00721C53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6387"/>
        </w:tabs>
        <w:ind w:left="-15"/>
        <w:rPr>
          <w:rFonts w:ascii="Corbel" w:hAnsi="Corbel" w:cstheme="minorHAnsi"/>
          <w:b/>
          <w:bCs/>
          <w:sz w:val="22"/>
          <w:szCs w:val="22"/>
        </w:rPr>
      </w:pPr>
    </w:p>
    <w:p w14:paraId="6ADB821E" w14:textId="4376E482" w:rsidR="00721C53" w:rsidRPr="00917925" w:rsidRDefault="00721C53" w:rsidP="00721C53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6387"/>
        </w:tabs>
        <w:ind w:left="-15"/>
        <w:rPr>
          <w:rFonts w:ascii="Corbel" w:hAnsi="Corbel" w:cstheme="minorHAnsi"/>
          <w:bCs/>
          <w:color w:val="000000" w:themeColor="text1"/>
          <w:sz w:val="22"/>
          <w:szCs w:val="22"/>
        </w:rPr>
      </w:pPr>
      <w:r>
        <w:rPr>
          <w:rFonts w:ascii="Corbel" w:hAnsi="Corbel" w:cstheme="minorHAnsi"/>
          <w:b/>
          <w:bCs/>
          <w:sz w:val="22"/>
          <w:szCs w:val="22"/>
        </w:rPr>
        <w:t>P</w:t>
      </w:r>
      <w:r w:rsidRPr="00721C53">
        <w:rPr>
          <w:rFonts w:ascii="Corbel" w:hAnsi="Corbel" w:cstheme="minorHAnsi"/>
          <w:b/>
          <w:bCs/>
          <w:sz w:val="22"/>
          <w:szCs w:val="22"/>
        </w:rPr>
        <w:t>lánované výstupy projektu na nadchádzajúce 2 roky</w:t>
      </w:r>
      <w:r w:rsidR="00917925">
        <w:rPr>
          <w:rFonts w:ascii="Corbel" w:hAnsi="Corbel" w:cstheme="minorHAnsi"/>
          <w:b/>
          <w:bCs/>
          <w:sz w:val="22"/>
          <w:szCs w:val="22"/>
        </w:rPr>
        <w:t xml:space="preserve">, </w:t>
      </w:r>
      <w:r w:rsidR="00917925" w:rsidRPr="00917925">
        <w:rPr>
          <w:rFonts w:ascii="Corbel" w:hAnsi="Corbel" w:cstheme="minorHAnsi"/>
          <w:b/>
          <w:bCs/>
          <w:sz w:val="22"/>
          <w:szCs w:val="22"/>
        </w:rPr>
        <w:t>ktoré zahŕňajú a aj prípravu a podanie grantovej prihlášky národného alebo zahraničného grantu:</w:t>
      </w:r>
    </w:p>
    <w:p w14:paraId="021BA5A0" w14:textId="5A42657E" w:rsidR="00721C53" w:rsidRPr="0036651B" w:rsidRDefault="00721C53" w:rsidP="00721C53">
      <w:pPr>
        <w:rPr>
          <w:rFonts w:ascii="Corbel" w:hAnsi="Corbel" w:cstheme="minorHAnsi"/>
          <w:sz w:val="22"/>
          <w:szCs w:val="22"/>
        </w:rPr>
      </w:pPr>
      <w:r>
        <w:rPr>
          <w:rFonts w:ascii="Corbel" w:hAnsi="Corbel" w:cstheme="minorHAnsi"/>
        </w:rPr>
        <w:object w:dxaOrig="1440" w:dyaOrig="1440" w14:anchorId="499817F2">
          <v:shape id="_x0000_i1045" type="#_x0000_t75" style="width:439.5pt;height:600pt" o:ole="">
            <v:imagedata r:id="rId20" o:title=""/>
          </v:shape>
          <w:control r:id="rId21" w:name="TextBox31" w:shapeid="_x0000_i1045"/>
        </w:object>
      </w:r>
    </w:p>
    <w:p w14:paraId="79AD8DD0" w14:textId="77777777" w:rsidR="00721C53" w:rsidRDefault="00721C53" w:rsidP="00721C53">
      <w:pPr>
        <w:rPr>
          <w:rFonts w:ascii="Corbel" w:hAnsi="Corbel" w:cstheme="minorHAnsi"/>
          <w:b/>
          <w:bCs/>
          <w:sz w:val="22"/>
          <w:szCs w:val="22"/>
        </w:rPr>
      </w:pPr>
      <w:r>
        <w:rPr>
          <w:rFonts w:ascii="Corbel" w:hAnsi="Corbel" w:cstheme="minorHAnsi"/>
          <w:b/>
          <w:bCs/>
          <w:sz w:val="22"/>
          <w:szCs w:val="22"/>
        </w:rPr>
        <w:br w:type="page"/>
      </w:r>
    </w:p>
    <w:p w14:paraId="19F73A09" w14:textId="77777777" w:rsidR="002E521D" w:rsidRDefault="002E521D" w:rsidP="00032432">
      <w:pPr>
        <w:spacing w:line="259" w:lineRule="auto"/>
        <w:ind w:left="-5" w:hanging="10"/>
        <w:rPr>
          <w:rFonts w:ascii="Corbel" w:hAnsi="Corbel"/>
          <w:b/>
          <w:color w:val="000000"/>
          <w:sz w:val="22"/>
          <w:szCs w:val="22"/>
          <w:lang w:eastAsia="sk-SK"/>
        </w:rPr>
      </w:pPr>
    </w:p>
    <w:tbl>
      <w:tblPr>
        <w:tblStyle w:val="Mriekatabuky"/>
        <w:tblW w:w="526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2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3121"/>
        <w:gridCol w:w="5229"/>
        <w:gridCol w:w="160"/>
      </w:tblGrid>
      <w:tr w:rsidR="002E521D" w14:paraId="0288E7E6" w14:textId="77777777" w:rsidTr="00495971">
        <w:trPr>
          <w:trHeight w:val="428"/>
        </w:trPr>
        <w:tc>
          <w:tcPr>
            <w:tcW w:w="523" w:type="pct"/>
            <w:shd w:val="clear" w:color="auto" w:fill="auto"/>
          </w:tcPr>
          <w:p w14:paraId="5A399B1E" w14:textId="77777777" w:rsidR="002E521D" w:rsidRPr="00A84B5A" w:rsidRDefault="002E521D" w:rsidP="00495971">
            <w:pPr>
              <w:tabs>
                <w:tab w:val="left" w:pos="1848"/>
              </w:tabs>
              <w:ind w:left="-142" w:right="-133"/>
              <w:rPr>
                <w:rFonts w:ascii="Corbel" w:hAnsi="Corbel"/>
                <w:color w:val="000000" w:themeColor="text1"/>
              </w:rPr>
            </w:pPr>
            <w:r w:rsidRPr="0035489D">
              <w:rPr>
                <w:rFonts w:ascii="Corbel" w:hAnsi="Corbel"/>
                <w:noProof/>
                <w:color w:val="000000" w:themeColor="text1"/>
                <w:lang w:eastAsia="sk-SK"/>
              </w:rPr>
              <w:drawing>
                <wp:inline distT="0" distB="0" distL="0" distR="0" wp14:anchorId="59351EDF" wp14:editId="65EE3351">
                  <wp:extent cx="612000" cy="612000"/>
                  <wp:effectExtent l="0" t="0" r="0" b="0"/>
                  <wp:docPr id="15" name="Picture 1" descr="Shape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Shape&#10;&#10;Description automatically generated with low confidenc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2" w:type="pct"/>
            <w:tcBorders>
              <w:right w:val="single" w:sz="4" w:space="0" w:color="auto"/>
            </w:tcBorders>
            <w:shd w:val="clear" w:color="auto" w:fill="auto"/>
          </w:tcPr>
          <w:p w14:paraId="6F00B2AD" w14:textId="77777777" w:rsidR="002E521D" w:rsidRPr="00D925E0" w:rsidRDefault="002E521D" w:rsidP="00495971">
            <w:pPr>
              <w:spacing w:before="60" w:line="276" w:lineRule="auto"/>
              <w:ind w:left="3" w:right="283" w:hanging="3"/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D925E0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Univerzita Komenského v Bratislave</w:t>
            </w:r>
            <w:r w:rsidRPr="00D925E0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br/>
            </w:r>
            <w:r w:rsidRPr="00D925E0">
              <w:rPr>
                <w:rFonts w:ascii="Corbel" w:hAnsi="Corbel"/>
                <w:color w:val="000000" w:themeColor="text1"/>
                <w:sz w:val="18"/>
                <w:szCs w:val="18"/>
                <w:lang w:eastAsia="en-GB"/>
              </w:rPr>
              <w:t>Farmaceutická fakulta</w:t>
            </w:r>
          </w:p>
        </w:tc>
        <w:tc>
          <w:tcPr>
            <w:tcW w:w="2751" w:type="pct"/>
            <w:tcBorders>
              <w:left w:val="single" w:sz="4" w:space="0" w:color="auto"/>
            </w:tcBorders>
          </w:tcPr>
          <w:p w14:paraId="08D37C74" w14:textId="77777777" w:rsidR="002E521D" w:rsidRPr="00D925E0" w:rsidRDefault="002E521D" w:rsidP="00495971">
            <w:pPr>
              <w:pStyle w:val="Hlavickaadresa"/>
              <w:ind w:left="0" w:firstLine="0"/>
              <w:rPr>
                <w:b/>
                <w:bCs/>
              </w:rPr>
            </w:pPr>
            <w:r w:rsidRPr="00D925E0">
              <w:rPr>
                <w:b/>
                <w:bCs/>
              </w:rPr>
              <w:t xml:space="preserve">Názov </w:t>
            </w:r>
            <w:r>
              <w:rPr>
                <w:b/>
                <w:bCs/>
              </w:rPr>
              <w:t>projektu</w:t>
            </w:r>
            <w:r w:rsidRPr="00D925E0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alias w:val="Názov"/>
                <w:tag w:val=""/>
                <w:id w:val="477890490"/>
                <w:placeholder>
                  <w:docPart w:val="FD62EEC2F0244943AD6325465F1695DB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EndPr/>
              <w:sdtContent>
                <w:r w:rsidRPr="00235160">
                  <w:rPr>
                    <w:rStyle w:val="Zstupntext"/>
                    <w:rFonts w:eastAsiaTheme="minorHAnsi"/>
                  </w:rPr>
                  <w:t>[Názov]</w:t>
                </w:r>
              </w:sdtContent>
            </w:sdt>
          </w:p>
        </w:tc>
        <w:tc>
          <w:tcPr>
            <w:tcW w:w="84" w:type="pct"/>
            <w:tcBorders>
              <w:left w:val="nil"/>
            </w:tcBorders>
          </w:tcPr>
          <w:p w14:paraId="345A2D4E" w14:textId="77777777" w:rsidR="002E521D" w:rsidRPr="001A2E90" w:rsidRDefault="002E521D" w:rsidP="00495971">
            <w:pPr>
              <w:pStyle w:val="HlavickaODD"/>
              <w:ind w:left="0" w:firstLine="0"/>
            </w:pPr>
          </w:p>
        </w:tc>
      </w:tr>
    </w:tbl>
    <w:p w14:paraId="343C7416" w14:textId="77777777" w:rsidR="002E521D" w:rsidRDefault="002E521D" w:rsidP="00032432">
      <w:pPr>
        <w:spacing w:line="259" w:lineRule="auto"/>
        <w:ind w:left="-5" w:hanging="10"/>
        <w:rPr>
          <w:rFonts w:ascii="Corbel" w:hAnsi="Corbel"/>
          <w:b/>
          <w:color w:val="000000"/>
          <w:sz w:val="22"/>
          <w:szCs w:val="22"/>
          <w:lang w:eastAsia="sk-SK"/>
        </w:rPr>
      </w:pPr>
    </w:p>
    <w:p w14:paraId="4B926C68" w14:textId="3C7A2078" w:rsidR="00032432" w:rsidRDefault="00355A52" w:rsidP="00032432">
      <w:pPr>
        <w:spacing w:line="259" w:lineRule="auto"/>
        <w:ind w:left="-5" w:hanging="10"/>
        <w:rPr>
          <w:rFonts w:ascii="Corbel" w:hAnsi="Corbel"/>
          <w:b/>
          <w:color w:val="000000"/>
          <w:sz w:val="22"/>
          <w:szCs w:val="22"/>
          <w:lang w:eastAsia="sk-SK"/>
        </w:rPr>
      </w:pPr>
      <w:r>
        <w:rPr>
          <w:rFonts w:ascii="Corbel" w:hAnsi="Corbel"/>
          <w:b/>
          <w:color w:val="000000"/>
          <w:sz w:val="22"/>
          <w:szCs w:val="22"/>
          <w:lang w:eastAsia="sk-SK"/>
        </w:rPr>
        <w:t>Celkové f</w:t>
      </w:r>
      <w:r w:rsidR="00032432" w:rsidRPr="00032432">
        <w:rPr>
          <w:rFonts w:ascii="Corbel" w:hAnsi="Corbel"/>
          <w:b/>
          <w:color w:val="000000"/>
          <w:sz w:val="22"/>
          <w:szCs w:val="22"/>
          <w:lang w:eastAsia="sk-SK"/>
        </w:rPr>
        <w:t>inan</w:t>
      </w:r>
      <w:r w:rsidR="00032432" w:rsidRPr="00032432">
        <w:rPr>
          <w:rFonts w:ascii="Corbel" w:eastAsia="Calibri" w:hAnsi="Corbel" w:cs="Calibri"/>
          <w:color w:val="000000"/>
          <w:sz w:val="22"/>
          <w:szCs w:val="22"/>
          <w:lang w:eastAsia="sk-SK"/>
        </w:rPr>
        <w:t>č</w:t>
      </w:r>
      <w:r w:rsidR="00032432" w:rsidRPr="00032432">
        <w:rPr>
          <w:rFonts w:ascii="Corbel" w:hAnsi="Corbel"/>
          <w:b/>
          <w:color w:val="000000"/>
          <w:sz w:val="22"/>
          <w:szCs w:val="22"/>
          <w:lang w:eastAsia="sk-SK"/>
        </w:rPr>
        <w:t>né nároky projektu a ich odôvodnenie</w:t>
      </w:r>
      <w:r>
        <w:rPr>
          <w:rFonts w:ascii="Corbel" w:hAnsi="Corbel"/>
          <w:b/>
          <w:color w:val="000000"/>
          <w:sz w:val="22"/>
          <w:szCs w:val="22"/>
          <w:lang w:eastAsia="sk-SK"/>
        </w:rPr>
        <w:t xml:space="preserve"> (max. 30.000,- Eur)</w:t>
      </w:r>
      <w:r w:rsidR="00032432" w:rsidRPr="00032432">
        <w:rPr>
          <w:rFonts w:ascii="Corbel" w:hAnsi="Corbel"/>
          <w:b/>
          <w:color w:val="000000"/>
          <w:sz w:val="22"/>
          <w:szCs w:val="22"/>
          <w:lang w:eastAsia="sk-SK"/>
        </w:rPr>
        <w:t xml:space="preserve">: </w:t>
      </w:r>
      <w:sdt>
        <w:sdtPr>
          <w:rPr>
            <w:rFonts w:ascii="Corbel" w:hAnsi="Corbel"/>
            <w:b/>
            <w:color w:val="000000"/>
            <w:sz w:val="22"/>
            <w:szCs w:val="22"/>
            <w:lang w:eastAsia="sk-SK"/>
          </w:rPr>
          <w:id w:val="-2140098987"/>
          <w:placeholder>
            <w:docPart w:val="190932F9389D4B0B850346D0119AB013"/>
          </w:placeholder>
          <w:showingPlcHdr/>
          <w:text/>
        </w:sdtPr>
        <w:sdtEndPr/>
        <w:sdtContent>
          <w:r w:rsidR="00DA73C0" w:rsidRPr="00E9738D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</w:p>
    <w:p w14:paraId="56F43957" w14:textId="13BE40B8" w:rsidR="00032432" w:rsidRDefault="00032432" w:rsidP="00032432">
      <w:pPr>
        <w:spacing w:line="259" w:lineRule="auto"/>
        <w:ind w:left="-5" w:hanging="10"/>
        <w:rPr>
          <w:rFonts w:ascii="Corbel" w:hAnsi="Corbel"/>
          <w:color w:val="000000"/>
          <w:sz w:val="22"/>
          <w:szCs w:val="22"/>
          <w:lang w:eastAsia="sk-SK"/>
        </w:rPr>
      </w:pPr>
    </w:p>
    <w:p w14:paraId="5D817B75" w14:textId="342985F3" w:rsidR="00355A52" w:rsidRDefault="00355A52" w:rsidP="00355A52">
      <w:pPr>
        <w:spacing w:line="259" w:lineRule="auto"/>
        <w:ind w:left="-5" w:hanging="10"/>
        <w:rPr>
          <w:rFonts w:ascii="Corbel" w:hAnsi="Corbel"/>
          <w:b/>
          <w:color w:val="000000"/>
          <w:sz w:val="22"/>
          <w:szCs w:val="22"/>
          <w:lang w:eastAsia="sk-SK"/>
        </w:rPr>
      </w:pPr>
      <w:r>
        <w:rPr>
          <w:rFonts w:ascii="Corbel" w:hAnsi="Corbel"/>
          <w:b/>
          <w:color w:val="000000"/>
          <w:sz w:val="22"/>
          <w:szCs w:val="22"/>
          <w:lang w:eastAsia="sk-SK"/>
        </w:rPr>
        <w:t>Kapitálové investície</w:t>
      </w:r>
      <w:r w:rsidRPr="00032432">
        <w:rPr>
          <w:rFonts w:ascii="Corbel" w:hAnsi="Corbel"/>
          <w:b/>
          <w:color w:val="000000"/>
          <w:sz w:val="22"/>
          <w:szCs w:val="22"/>
          <w:lang w:eastAsia="sk-SK"/>
        </w:rPr>
        <w:t xml:space="preserve"> projektu a ich odôvodnenie</w:t>
      </w:r>
      <w:r>
        <w:rPr>
          <w:rFonts w:ascii="Corbel" w:hAnsi="Corbel"/>
          <w:b/>
          <w:color w:val="000000"/>
          <w:sz w:val="22"/>
          <w:szCs w:val="22"/>
          <w:lang w:eastAsia="sk-SK"/>
        </w:rPr>
        <w:t xml:space="preserve"> (max. 10.000,- Eur)</w:t>
      </w:r>
      <w:r w:rsidRPr="00032432">
        <w:rPr>
          <w:rFonts w:ascii="Corbel" w:hAnsi="Corbel"/>
          <w:b/>
          <w:color w:val="000000"/>
          <w:sz w:val="22"/>
          <w:szCs w:val="22"/>
          <w:lang w:eastAsia="sk-SK"/>
        </w:rPr>
        <w:t xml:space="preserve">: </w:t>
      </w:r>
      <w:sdt>
        <w:sdtPr>
          <w:rPr>
            <w:rFonts w:ascii="Corbel" w:hAnsi="Corbel"/>
            <w:b/>
            <w:color w:val="000000"/>
            <w:sz w:val="22"/>
            <w:szCs w:val="22"/>
            <w:lang w:eastAsia="sk-SK"/>
          </w:rPr>
          <w:id w:val="1456832371"/>
          <w:placeholder>
            <w:docPart w:val="DB870CBF86614E4B8BA74613DAD212C0"/>
          </w:placeholder>
          <w:showingPlcHdr/>
          <w:text/>
        </w:sdtPr>
        <w:sdtEndPr/>
        <w:sdtContent>
          <w:r w:rsidRPr="00E9738D">
            <w:rPr>
              <w:rStyle w:val="Zstupntext"/>
              <w:rFonts w:ascii="Corbel" w:eastAsiaTheme="minorHAnsi" w:hAnsi="Corbel"/>
            </w:rPr>
            <w:t>Kliknite</w:t>
          </w:r>
          <w:r w:rsidR="002E521D">
            <w:rPr>
              <w:rStyle w:val="Zstupntext"/>
              <w:rFonts w:ascii="Corbel" w:eastAsiaTheme="minorHAnsi" w:hAnsi="Corbel"/>
            </w:rPr>
            <w:t xml:space="preserve"> </w:t>
          </w:r>
          <w:r w:rsidRPr="00E9738D">
            <w:rPr>
              <w:rStyle w:val="Zstupntext"/>
              <w:rFonts w:ascii="Corbel" w:eastAsiaTheme="minorHAnsi" w:hAnsi="Corbel"/>
            </w:rPr>
            <w:t>sem a zadajte text.</w:t>
          </w:r>
        </w:sdtContent>
      </w:sdt>
    </w:p>
    <w:p w14:paraId="04C59828" w14:textId="77777777" w:rsidR="00355A52" w:rsidRPr="00032432" w:rsidRDefault="00355A52" w:rsidP="00032432">
      <w:pPr>
        <w:spacing w:line="259" w:lineRule="auto"/>
        <w:ind w:left="-5" w:hanging="10"/>
        <w:rPr>
          <w:rFonts w:ascii="Corbel" w:hAnsi="Corbel"/>
          <w:color w:val="000000"/>
          <w:sz w:val="22"/>
          <w:szCs w:val="22"/>
          <w:lang w:eastAsia="sk-SK"/>
        </w:rPr>
      </w:pPr>
    </w:p>
    <w:p w14:paraId="4B55BA15" w14:textId="38049B69" w:rsidR="00032432" w:rsidRPr="00032432" w:rsidRDefault="00355A52" w:rsidP="00032432">
      <w:pPr>
        <w:spacing w:line="259" w:lineRule="auto"/>
        <w:ind w:left="-5" w:hanging="10"/>
        <w:rPr>
          <w:rFonts w:ascii="Corbel" w:hAnsi="Corbel"/>
          <w:color w:val="000000"/>
          <w:sz w:val="22"/>
          <w:szCs w:val="22"/>
          <w:lang w:eastAsia="sk-SK"/>
        </w:rPr>
      </w:pPr>
      <w:r>
        <w:rPr>
          <w:rFonts w:ascii="Corbel" w:hAnsi="Corbel"/>
          <w:b/>
          <w:color w:val="000000"/>
          <w:sz w:val="22"/>
          <w:szCs w:val="22"/>
          <w:lang w:eastAsia="sk-SK"/>
        </w:rPr>
        <w:t>Bežné náklady (BN) spojené</w:t>
      </w:r>
      <w:r w:rsidR="00032432" w:rsidRPr="00032432">
        <w:rPr>
          <w:rFonts w:ascii="Corbel" w:hAnsi="Corbel"/>
          <w:b/>
          <w:color w:val="000000"/>
          <w:sz w:val="22"/>
          <w:szCs w:val="22"/>
          <w:lang w:eastAsia="sk-SK"/>
        </w:rPr>
        <w:t xml:space="preserve"> s riešením projektu</w:t>
      </w:r>
      <w:r>
        <w:rPr>
          <w:rFonts w:ascii="Corbel" w:hAnsi="Corbel"/>
          <w:b/>
          <w:color w:val="000000"/>
          <w:sz w:val="22"/>
          <w:szCs w:val="22"/>
          <w:lang w:eastAsia="sk-SK"/>
        </w:rPr>
        <w:t xml:space="preserve"> (max. 20.000,- Eur)</w:t>
      </w:r>
      <w:r w:rsidRPr="00032432">
        <w:rPr>
          <w:rFonts w:ascii="Corbel" w:hAnsi="Corbel"/>
          <w:b/>
          <w:color w:val="000000"/>
          <w:sz w:val="22"/>
          <w:szCs w:val="22"/>
          <w:lang w:eastAsia="sk-SK"/>
        </w:rPr>
        <w:t>:</w:t>
      </w:r>
      <w:r w:rsidR="00032432" w:rsidRPr="00032432">
        <w:rPr>
          <w:rFonts w:ascii="Corbel" w:hAnsi="Corbel"/>
          <w:b/>
          <w:color w:val="000000"/>
          <w:sz w:val="22"/>
          <w:szCs w:val="22"/>
          <w:lang w:eastAsia="sk-SK"/>
        </w:rPr>
        <w:t xml:space="preserve">: </w:t>
      </w:r>
      <w:sdt>
        <w:sdtPr>
          <w:rPr>
            <w:rFonts w:ascii="Corbel" w:hAnsi="Corbel"/>
            <w:b/>
            <w:color w:val="000000"/>
            <w:sz w:val="22"/>
            <w:szCs w:val="22"/>
            <w:lang w:eastAsia="sk-SK"/>
          </w:rPr>
          <w:id w:val="-779109614"/>
          <w:placeholder>
            <w:docPart w:val="D0618AFB664E4E50AEA1DD16577228D9"/>
          </w:placeholder>
          <w:showingPlcHdr/>
          <w:text/>
        </w:sdtPr>
        <w:sdtEndPr/>
        <w:sdtContent>
          <w:r w:rsidR="00DA73C0" w:rsidRPr="00E9738D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</w:p>
    <w:p w14:paraId="237F60CA" w14:textId="77777777" w:rsidR="00355A52" w:rsidRPr="00355A52" w:rsidRDefault="00355A52" w:rsidP="00355A52">
      <w:pPr>
        <w:spacing w:line="259" w:lineRule="auto"/>
        <w:ind w:left="-5" w:hanging="10"/>
        <w:rPr>
          <w:rFonts w:ascii="Corbel" w:hAnsi="Corbel"/>
          <w:color w:val="000000"/>
          <w:sz w:val="22"/>
          <w:szCs w:val="22"/>
          <w:lang w:eastAsia="sk-SK"/>
        </w:rPr>
      </w:pPr>
    </w:p>
    <w:p w14:paraId="68B0E1EC" w14:textId="23CAE6B5" w:rsidR="00355A52" w:rsidRPr="00032432" w:rsidRDefault="00355A52" w:rsidP="00355A52">
      <w:pPr>
        <w:spacing w:line="259" w:lineRule="auto"/>
        <w:ind w:left="-5" w:hanging="10"/>
        <w:rPr>
          <w:rFonts w:ascii="Corbel" w:hAnsi="Corbel"/>
          <w:color w:val="000000"/>
          <w:sz w:val="22"/>
          <w:szCs w:val="22"/>
          <w:lang w:eastAsia="sk-SK"/>
        </w:rPr>
      </w:pPr>
      <w:r>
        <w:rPr>
          <w:rFonts w:ascii="Corbel" w:hAnsi="Corbel"/>
          <w:b/>
          <w:color w:val="000000"/>
          <w:sz w:val="22"/>
          <w:szCs w:val="22"/>
          <w:lang w:eastAsia="sk-SK"/>
        </w:rPr>
        <w:t>Odmeny, zdravotné a sociálne poistenie (max. 15 % z BN)</w:t>
      </w:r>
      <w:r w:rsidRPr="00032432">
        <w:rPr>
          <w:rFonts w:ascii="Corbel" w:hAnsi="Corbel"/>
          <w:b/>
          <w:color w:val="000000"/>
          <w:sz w:val="22"/>
          <w:szCs w:val="22"/>
          <w:lang w:eastAsia="sk-SK"/>
        </w:rPr>
        <w:t xml:space="preserve">: </w:t>
      </w:r>
      <w:sdt>
        <w:sdtPr>
          <w:rPr>
            <w:rFonts w:ascii="Corbel" w:hAnsi="Corbel"/>
            <w:b/>
            <w:color w:val="000000"/>
            <w:sz w:val="22"/>
            <w:szCs w:val="22"/>
            <w:lang w:eastAsia="sk-SK"/>
          </w:rPr>
          <w:id w:val="1110325492"/>
          <w:placeholder>
            <w:docPart w:val="BA52DB60C68F4DA39E8195F1530F2939"/>
          </w:placeholder>
          <w:showingPlcHdr/>
          <w:text/>
        </w:sdtPr>
        <w:sdtEndPr/>
        <w:sdtContent>
          <w:r w:rsidRPr="00E9738D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</w:p>
    <w:p w14:paraId="64D811F2" w14:textId="77777777" w:rsidR="00355A52" w:rsidRPr="00355A52" w:rsidRDefault="00355A52" w:rsidP="00355A52">
      <w:pPr>
        <w:spacing w:line="259" w:lineRule="auto"/>
        <w:ind w:left="-5" w:hanging="10"/>
        <w:rPr>
          <w:rFonts w:ascii="Corbel" w:hAnsi="Corbel"/>
          <w:color w:val="000000"/>
          <w:sz w:val="22"/>
          <w:szCs w:val="22"/>
          <w:lang w:eastAsia="sk-SK"/>
        </w:rPr>
      </w:pPr>
    </w:p>
    <w:p w14:paraId="32D08B7A" w14:textId="3A01863F" w:rsidR="00032432" w:rsidRPr="00032432" w:rsidRDefault="00032432" w:rsidP="00032432">
      <w:pPr>
        <w:spacing w:line="259" w:lineRule="auto"/>
        <w:ind w:left="-5" w:hanging="10"/>
        <w:rPr>
          <w:rFonts w:ascii="Corbel" w:hAnsi="Corbel"/>
          <w:color w:val="000000"/>
          <w:sz w:val="22"/>
          <w:szCs w:val="22"/>
          <w:lang w:eastAsia="sk-SK"/>
        </w:rPr>
      </w:pPr>
      <w:r w:rsidRPr="00032432">
        <w:rPr>
          <w:rFonts w:ascii="Corbel" w:hAnsi="Corbel"/>
          <w:b/>
          <w:color w:val="000000"/>
          <w:sz w:val="22"/>
          <w:szCs w:val="22"/>
          <w:lang w:eastAsia="sk-SK"/>
        </w:rPr>
        <w:t xml:space="preserve">Cestovné </w:t>
      </w:r>
      <w:r w:rsidR="00355A52">
        <w:rPr>
          <w:rFonts w:ascii="Corbel" w:hAnsi="Corbel"/>
          <w:b/>
          <w:color w:val="000000"/>
          <w:sz w:val="22"/>
          <w:szCs w:val="22"/>
          <w:lang w:eastAsia="sk-SK"/>
        </w:rPr>
        <w:t>náklady (max. 10 % z BN)</w:t>
      </w:r>
      <w:r w:rsidRPr="00032432">
        <w:rPr>
          <w:rFonts w:ascii="Corbel" w:hAnsi="Corbel"/>
          <w:b/>
          <w:color w:val="000000"/>
          <w:sz w:val="22"/>
          <w:szCs w:val="22"/>
          <w:lang w:eastAsia="sk-SK"/>
        </w:rPr>
        <w:t xml:space="preserve">: </w:t>
      </w:r>
      <w:sdt>
        <w:sdtPr>
          <w:rPr>
            <w:rFonts w:ascii="Corbel" w:hAnsi="Corbel"/>
            <w:b/>
            <w:color w:val="000000"/>
            <w:sz w:val="22"/>
            <w:szCs w:val="22"/>
            <w:lang w:eastAsia="sk-SK"/>
          </w:rPr>
          <w:id w:val="-2091835854"/>
          <w:placeholder>
            <w:docPart w:val="AB6A4C99C40C45F69135DB6C0534FC48"/>
          </w:placeholder>
          <w:showingPlcHdr/>
          <w:text/>
        </w:sdtPr>
        <w:sdtEndPr/>
        <w:sdtContent>
          <w:r w:rsidR="00DA73C0" w:rsidRPr="00E9738D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</w:p>
    <w:p w14:paraId="03147DDE" w14:textId="77777777" w:rsidR="00032432" w:rsidRPr="00355A52" w:rsidRDefault="00032432" w:rsidP="00032432">
      <w:pPr>
        <w:spacing w:line="259" w:lineRule="auto"/>
        <w:ind w:left="-5" w:hanging="10"/>
        <w:rPr>
          <w:rFonts w:ascii="Corbel" w:hAnsi="Corbel"/>
          <w:color w:val="000000"/>
          <w:sz w:val="22"/>
          <w:szCs w:val="22"/>
          <w:lang w:eastAsia="sk-SK"/>
        </w:rPr>
      </w:pPr>
    </w:p>
    <w:p w14:paraId="0583849E" w14:textId="6787E637" w:rsidR="00032432" w:rsidRDefault="00032432" w:rsidP="00032432">
      <w:pPr>
        <w:spacing w:line="259" w:lineRule="auto"/>
        <w:ind w:left="-5" w:hanging="10"/>
        <w:rPr>
          <w:rFonts w:ascii="Corbel" w:hAnsi="Corbel"/>
          <w:b/>
          <w:color w:val="000000"/>
          <w:sz w:val="22"/>
          <w:szCs w:val="22"/>
          <w:lang w:eastAsia="sk-SK"/>
        </w:rPr>
      </w:pPr>
      <w:r w:rsidRPr="00032432">
        <w:rPr>
          <w:rFonts w:ascii="Corbel" w:hAnsi="Corbel"/>
          <w:b/>
          <w:color w:val="000000"/>
          <w:sz w:val="22"/>
          <w:szCs w:val="22"/>
          <w:lang w:eastAsia="sk-SK"/>
        </w:rPr>
        <w:t>Materiál spolu</w:t>
      </w:r>
      <w:r w:rsidR="00355A52">
        <w:rPr>
          <w:rFonts w:ascii="Corbel" w:hAnsi="Corbel"/>
          <w:b/>
          <w:color w:val="000000"/>
          <w:sz w:val="22"/>
          <w:szCs w:val="22"/>
          <w:lang w:eastAsia="sk-SK"/>
        </w:rPr>
        <w:t xml:space="preserve"> (min. 70 % z BN)</w:t>
      </w:r>
      <w:r w:rsidRPr="00032432">
        <w:rPr>
          <w:rFonts w:ascii="Corbel" w:hAnsi="Corbel"/>
          <w:b/>
          <w:color w:val="000000"/>
          <w:sz w:val="22"/>
          <w:szCs w:val="22"/>
          <w:lang w:eastAsia="sk-SK"/>
        </w:rPr>
        <w:t xml:space="preserve">: </w:t>
      </w:r>
      <w:sdt>
        <w:sdtPr>
          <w:rPr>
            <w:rFonts w:ascii="Corbel" w:hAnsi="Corbel"/>
            <w:b/>
            <w:color w:val="000000"/>
            <w:sz w:val="22"/>
            <w:szCs w:val="22"/>
            <w:lang w:eastAsia="sk-SK"/>
          </w:rPr>
          <w:id w:val="839113570"/>
          <w:placeholder>
            <w:docPart w:val="CE711669B5F74C2CBD986BC48BA3B926"/>
          </w:placeholder>
          <w:showingPlcHdr/>
          <w:text/>
        </w:sdtPr>
        <w:sdtEndPr/>
        <w:sdtContent>
          <w:r w:rsidR="00E9738D" w:rsidRPr="00E9738D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</w:p>
    <w:p w14:paraId="218344D7" w14:textId="6397C92F" w:rsidR="00032432" w:rsidRPr="00032432" w:rsidRDefault="00032432" w:rsidP="00032432">
      <w:pPr>
        <w:spacing w:after="12" w:line="248" w:lineRule="auto"/>
        <w:ind w:left="-5" w:right="48" w:hanging="10"/>
        <w:jc w:val="both"/>
        <w:rPr>
          <w:rFonts w:ascii="Corbel" w:hAnsi="Corbel"/>
          <w:color w:val="000000"/>
          <w:sz w:val="22"/>
          <w:szCs w:val="22"/>
          <w:lang w:eastAsia="sk-SK"/>
        </w:rPr>
      </w:pPr>
      <w:r w:rsidRPr="00032432">
        <w:rPr>
          <w:rFonts w:ascii="Corbel" w:hAnsi="Corbel"/>
          <w:color w:val="000000"/>
          <w:sz w:val="22"/>
          <w:szCs w:val="22"/>
          <w:lang w:eastAsia="sk-SK"/>
        </w:rPr>
        <w:t xml:space="preserve">z toho - kancelárske potreby </w:t>
      </w:r>
      <w:sdt>
        <w:sdtPr>
          <w:rPr>
            <w:rFonts w:ascii="Corbel" w:hAnsi="Corbel"/>
            <w:color w:val="000000"/>
            <w:sz w:val="22"/>
            <w:szCs w:val="22"/>
            <w:lang w:eastAsia="sk-SK"/>
          </w:rPr>
          <w:id w:val="1189569750"/>
          <w:placeholder>
            <w:docPart w:val="2F9C880C6B3E49C5BEFF9CEA16346237"/>
          </w:placeholder>
          <w:showingPlcHdr/>
          <w:text/>
        </w:sdtPr>
        <w:sdtEndPr/>
        <w:sdtContent>
          <w:r w:rsidR="000412B2" w:rsidRPr="00AD0C5F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</w:p>
    <w:p w14:paraId="43F4C2B9" w14:textId="510DFDEB" w:rsidR="00032432" w:rsidRPr="00032432" w:rsidRDefault="00032432" w:rsidP="00032432">
      <w:pPr>
        <w:numPr>
          <w:ilvl w:val="0"/>
          <w:numId w:val="2"/>
        </w:numPr>
        <w:spacing w:after="12" w:line="248" w:lineRule="auto"/>
        <w:ind w:right="48" w:hanging="139"/>
        <w:jc w:val="both"/>
        <w:rPr>
          <w:rFonts w:ascii="Corbel" w:hAnsi="Corbel"/>
          <w:color w:val="000000"/>
          <w:sz w:val="22"/>
          <w:szCs w:val="22"/>
          <w:lang w:eastAsia="sk-SK"/>
        </w:rPr>
      </w:pPr>
      <w:r w:rsidRPr="00032432">
        <w:rPr>
          <w:rFonts w:ascii="Corbel" w:hAnsi="Corbel"/>
          <w:color w:val="000000"/>
          <w:sz w:val="22"/>
          <w:szCs w:val="22"/>
          <w:lang w:eastAsia="sk-SK"/>
        </w:rPr>
        <w:t xml:space="preserve">knihy, </w:t>
      </w:r>
      <w:r w:rsidRPr="00032432">
        <w:rPr>
          <w:rFonts w:ascii="Corbel" w:eastAsia="Calibri" w:hAnsi="Corbel" w:cs="Calibri"/>
          <w:color w:val="000000"/>
          <w:sz w:val="22"/>
          <w:szCs w:val="22"/>
          <w:lang w:eastAsia="sk-SK"/>
        </w:rPr>
        <w:t>č</w:t>
      </w:r>
      <w:r w:rsidRPr="00032432">
        <w:rPr>
          <w:rFonts w:ascii="Corbel" w:hAnsi="Corbel"/>
          <w:color w:val="000000"/>
          <w:sz w:val="22"/>
          <w:szCs w:val="22"/>
          <w:lang w:eastAsia="sk-SK"/>
        </w:rPr>
        <w:t xml:space="preserve">asopisy, noviny </w:t>
      </w:r>
      <w:sdt>
        <w:sdtPr>
          <w:rPr>
            <w:rFonts w:ascii="Corbel" w:hAnsi="Corbel"/>
            <w:color w:val="000000"/>
            <w:sz w:val="22"/>
            <w:szCs w:val="22"/>
            <w:lang w:eastAsia="sk-SK"/>
          </w:rPr>
          <w:id w:val="-1082992907"/>
          <w:placeholder>
            <w:docPart w:val="1B28FD2BF3CB4CA19372972D6111EDF4"/>
          </w:placeholder>
          <w:showingPlcHdr/>
          <w:text/>
        </w:sdtPr>
        <w:sdtEndPr/>
        <w:sdtContent>
          <w:r w:rsidR="000412B2" w:rsidRPr="00AD0C5F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</w:p>
    <w:p w14:paraId="1FDF0C26" w14:textId="20D30527" w:rsidR="00032432" w:rsidRPr="00032432" w:rsidRDefault="00032432" w:rsidP="00032432">
      <w:pPr>
        <w:numPr>
          <w:ilvl w:val="0"/>
          <w:numId w:val="2"/>
        </w:numPr>
        <w:spacing w:after="12" w:line="248" w:lineRule="auto"/>
        <w:ind w:right="48" w:hanging="139"/>
        <w:jc w:val="both"/>
        <w:rPr>
          <w:rFonts w:ascii="Corbel" w:hAnsi="Corbel"/>
          <w:color w:val="000000"/>
          <w:sz w:val="22"/>
          <w:szCs w:val="22"/>
          <w:lang w:eastAsia="sk-SK"/>
        </w:rPr>
      </w:pPr>
      <w:r w:rsidRPr="00032432">
        <w:rPr>
          <w:rFonts w:ascii="Corbel" w:hAnsi="Corbel"/>
          <w:color w:val="000000"/>
          <w:sz w:val="22"/>
          <w:szCs w:val="22"/>
          <w:lang w:eastAsia="sk-SK"/>
        </w:rPr>
        <w:t xml:space="preserve">materiál, náhradné diely, pracovné náradie, nástroje </w:t>
      </w:r>
      <w:sdt>
        <w:sdtPr>
          <w:rPr>
            <w:rFonts w:ascii="Corbel" w:hAnsi="Corbel"/>
            <w:color w:val="000000"/>
            <w:sz w:val="22"/>
            <w:szCs w:val="22"/>
            <w:lang w:eastAsia="sk-SK"/>
          </w:rPr>
          <w:id w:val="2109932990"/>
          <w:placeholder>
            <w:docPart w:val="12B75E9CA49F4590B822E8F35770B56B"/>
          </w:placeholder>
          <w:showingPlcHdr/>
          <w:text/>
        </w:sdtPr>
        <w:sdtEndPr/>
        <w:sdtContent>
          <w:r w:rsidR="000412B2" w:rsidRPr="00AD0C5F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</w:p>
    <w:p w14:paraId="4AE1D895" w14:textId="5A796868" w:rsidR="00032432" w:rsidRPr="00032432" w:rsidRDefault="00032432" w:rsidP="00032432">
      <w:pPr>
        <w:numPr>
          <w:ilvl w:val="0"/>
          <w:numId w:val="2"/>
        </w:numPr>
        <w:spacing w:after="12" w:line="248" w:lineRule="auto"/>
        <w:ind w:right="48" w:hanging="139"/>
        <w:jc w:val="both"/>
        <w:rPr>
          <w:rFonts w:ascii="Corbel" w:hAnsi="Corbel"/>
          <w:color w:val="000000"/>
          <w:sz w:val="22"/>
          <w:szCs w:val="22"/>
          <w:lang w:eastAsia="sk-SK"/>
        </w:rPr>
      </w:pPr>
      <w:r w:rsidRPr="00032432">
        <w:rPr>
          <w:rFonts w:ascii="Corbel" w:hAnsi="Corbel"/>
          <w:color w:val="000000"/>
          <w:sz w:val="22"/>
          <w:szCs w:val="22"/>
          <w:lang w:eastAsia="sk-SK"/>
        </w:rPr>
        <w:t xml:space="preserve">krmivo </w:t>
      </w:r>
      <w:sdt>
        <w:sdtPr>
          <w:rPr>
            <w:rFonts w:ascii="Corbel" w:hAnsi="Corbel"/>
            <w:color w:val="000000"/>
            <w:sz w:val="22"/>
            <w:szCs w:val="22"/>
            <w:lang w:eastAsia="sk-SK"/>
          </w:rPr>
          <w:id w:val="592673329"/>
          <w:placeholder>
            <w:docPart w:val="D301EA6FB2D9462AB6CE872F2571C871"/>
          </w:placeholder>
          <w:showingPlcHdr/>
          <w:text/>
        </w:sdtPr>
        <w:sdtEndPr/>
        <w:sdtContent>
          <w:r w:rsidR="000412B2" w:rsidRPr="00AD0C5F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</w:p>
    <w:p w14:paraId="553EB09B" w14:textId="7EA7434E" w:rsidR="00032432" w:rsidRPr="00032432" w:rsidRDefault="00032432" w:rsidP="00032432">
      <w:pPr>
        <w:numPr>
          <w:ilvl w:val="0"/>
          <w:numId w:val="2"/>
        </w:numPr>
        <w:spacing w:after="12" w:line="248" w:lineRule="auto"/>
        <w:ind w:right="48" w:hanging="139"/>
        <w:jc w:val="both"/>
        <w:rPr>
          <w:rFonts w:ascii="Corbel" w:hAnsi="Corbel"/>
          <w:color w:val="000000"/>
          <w:sz w:val="22"/>
          <w:szCs w:val="22"/>
          <w:lang w:eastAsia="sk-SK"/>
        </w:rPr>
      </w:pPr>
      <w:r w:rsidRPr="00032432">
        <w:rPr>
          <w:rFonts w:ascii="Corbel" w:hAnsi="Corbel"/>
          <w:color w:val="000000"/>
          <w:sz w:val="22"/>
          <w:szCs w:val="22"/>
          <w:lang w:eastAsia="sk-SK"/>
        </w:rPr>
        <w:t xml:space="preserve">zvieratá </w:t>
      </w:r>
      <w:sdt>
        <w:sdtPr>
          <w:rPr>
            <w:rFonts w:ascii="Corbel" w:hAnsi="Corbel"/>
            <w:color w:val="000000"/>
            <w:sz w:val="22"/>
            <w:szCs w:val="22"/>
            <w:lang w:eastAsia="sk-SK"/>
          </w:rPr>
          <w:id w:val="672769256"/>
          <w:placeholder>
            <w:docPart w:val="CEFC0F7C091F497EB995B9CD5336E2A0"/>
          </w:placeholder>
          <w:showingPlcHdr/>
          <w:text/>
        </w:sdtPr>
        <w:sdtEndPr/>
        <w:sdtContent>
          <w:r w:rsidR="000412B2" w:rsidRPr="00AD0C5F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</w:p>
    <w:p w14:paraId="610A1A66" w14:textId="71CE0C42" w:rsidR="00032432" w:rsidRPr="00032432" w:rsidRDefault="00032432" w:rsidP="00032432">
      <w:pPr>
        <w:numPr>
          <w:ilvl w:val="0"/>
          <w:numId w:val="2"/>
        </w:numPr>
        <w:spacing w:after="12" w:line="248" w:lineRule="auto"/>
        <w:ind w:right="48" w:hanging="139"/>
        <w:jc w:val="both"/>
        <w:rPr>
          <w:rFonts w:ascii="Corbel" w:hAnsi="Corbel"/>
          <w:color w:val="000000"/>
          <w:sz w:val="22"/>
          <w:szCs w:val="22"/>
          <w:lang w:eastAsia="sk-SK"/>
        </w:rPr>
      </w:pPr>
      <w:r w:rsidRPr="00032432">
        <w:rPr>
          <w:rFonts w:ascii="Corbel" w:hAnsi="Corbel"/>
          <w:color w:val="000000"/>
          <w:sz w:val="22"/>
          <w:szCs w:val="22"/>
          <w:lang w:eastAsia="sk-SK"/>
        </w:rPr>
        <w:t xml:space="preserve">laboratórne sklo </w:t>
      </w:r>
      <w:sdt>
        <w:sdtPr>
          <w:rPr>
            <w:rFonts w:ascii="Corbel" w:hAnsi="Corbel"/>
            <w:color w:val="000000"/>
            <w:sz w:val="22"/>
            <w:szCs w:val="22"/>
            <w:lang w:eastAsia="sk-SK"/>
          </w:rPr>
          <w:id w:val="1780837625"/>
          <w:placeholder>
            <w:docPart w:val="B9F28E3E25D447C991D5D69B8CBAF22C"/>
          </w:placeholder>
          <w:showingPlcHdr/>
          <w:text/>
        </w:sdtPr>
        <w:sdtEndPr/>
        <w:sdtContent>
          <w:r w:rsidR="000412B2" w:rsidRPr="00AD0C5F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</w:p>
    <w:p w14:paraId="5BA3B111" w14:textId="08B922D0" w:rsidR="00032432" w:rsidRPr="00032432" w:rsidRDefault="00032432" w:rsidP="00032432">
      <w:pPr>
        <w:numPr>
          <w:ilvl w:val="0"/>
          <w:numId w:val="2"/>
        </w:numPr>
        <w:spacing w:after="12" w:line="248" w:lineRule="auto"/>
        <w:ind w:right="48" w:hanging="139"/>
        <w:jc w:val="both"/>
        <w:rPr>
          <w:rFonts w:ascii="Corbel" w:hAnsi="Corbel"/>
          <w:color w:val="000000"/>
          <w:sz w:val="22"/>
          <w:szCs w:val="22"/>
          <w:lang w:eastAsia="sk-SK"/>
        </w:rPr>
      </w:pPr>
      <w:r w:rsidRPr="00032432">
        <w:rPr>
          <w:rFonts w:ascii="Corbel" w:hAnsi="Corbel"/>
          <w:color w:val="000000"/>
          <w:sz w:val="22"/>
          <w:szCs w:val="22"/>
          <w:lang w:eastAsia="sk-SK"/>
        </w:rPr>
        <w:t xml:space="preserve">chemikálie </w:t>
      </w:r>
      <w:sdt>
        <w:sdtPr>
          <w:rPr>
            <w:rFonts w:ascii="Corbel" w:hAnsi="Corbel"/>
            <w:color w:val="000000"/>
            <w:sz w:val="22"/>
            <w:szCs w:val="22"/>
            <w:lang w:eastAsia="sk-SK"/>
          </w:rPr>
          <w:id w:val="-348490311"/>
          <w:placeholder>
            <w:docPart w:val="B9AB9A6073064A4594103F35936B1C4B"/>
          </w:placeholder>
          <w:showingPlcHdr/>
          <w:text/>
        </w:sdtPr>
        <w:sdtEndPr/>
        <w:sdtContent>
          <w:r w:rsidR="000412B2" w:rsidRPr="00AD0C5F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</w:p>
    <w:p w14:paraId="31CCB63D" w14:textId="41792927" w:rsidR="00032432" w:rsidRPr="00032432" w:rsidRDefault="00032432" w:rsidP="00032432">
      <w:pPr>
        <w:numPr>
          <w:ilvl w:val="0"/>
          <w:numId w:val="2"/>
        </w:numPr>
        <w:spacing w:after="12" w:line="248" w:lineRule="auto"/>
        <w:ind w:right="48" w:hanging="139"/>
        <w:jc w:val="both"/>
        <w:rPr>
          <w:rFonts w:ascii="Corbel" w:hAnsi="Corbel"/>
          <w:color w:val="000000"/>
          <w:sz w:val="22"/>
          <w:szCs w:val="22"/>
          <w:lang w:eastAsia="sk-SK"/>
        </w:rPr>
      </w:pPr>
      <w:r w:rsidRPr="00032432">
        <w:rPr>
          <w:rFonts w:ascii="Corbel" w:hAnsi="Corbel"/>
          <w:color w:val="000000"/>
          <w:sz w:val="22"/>
          <w:szCs w:val="22"/>
          <w:lang w:eastAsia="sk-SK"/>
        </w:rPr>
        <w:t xml:space="preserve">drobný nehmotný majetok </w:t>
      </w:r>
      <w:sdt>
        <w:sdtPr>
          <w:rPr>
            <w:rFonts w:ascii="Corbel" w:hAnsi="Corbel"/>
            <w:color w:val="000000"/>
            <w:sz w:val="22"/>
            <w:szCs w:val="22"/>
            <w:lang w:eastAsia="sk-SK"/>
          </w:rPr>
          <w:id w:val="618735021"/>
          <w:placeholder>
            <w:docPart w:val="4A0BB2265E6C46C38A7B66BC4C016102"/>
          </w:placeholder>
          <w:showingPlcHdr/>
          <w:text/>
        </w:sdtPr>
        <w:sdtEndPr/>
        <w:sdtContent>
          <w:r w:rsidR="000412B2" w:rsidRPr="00AD0C5F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</w:p>
    <w:p w14:paraId="15780C91" w14:textId="602CA1B8" w:rsidR="00032432" w:rsidRPr="00032432" w:rsidRDefault="00032432" w:rsidP="00032432">
      <w:pPr>
        <w:numPr>
          <w:ilvl w:val="0"/>
          <w:numId w:val="2"/>
        </w:numPr>
        <w:spacing w:after="12" w:line="248" w:lineRule="auto"/>
        <w:ind w:right="48" w:hanging="139"/>
        <w:jc w:val="both"/>
        <w:rPr>
          <w:rFonts w:ascii="Corbel" w:hAnsi="Corbel"/>
          <w:color w:val="000000"/>
          <w:sz w:val="22"/>
          <w:szCs w:val="22"/>
          <w:lang w:eastAsia="sk-SK"/>
        </w:rPr>
      </w:pPr>
      <w:r w:rsidRPr="00032432">
        <w:rPr>
          <w:rFonts w:ascii="Corbel" w:hAnsi="Corbel"/>
          <w:color w:val="000000"/>
          <w:sz w:val="22"/>
          <w:szCs w:val="22"/>
          <w:lang w:eastAsia="sk-SK"/>
        </w:rPr>
        <w:t xml:space="preserve">iné </w:t>
      </w:r>
      <w:sdt>
        <w:sdtPr>
          <w:rPr>
            <w:rFonts w:ascii="Corbel" w:hAnsi="Corbel"/>
            <w:color w:val="000000"/>
            <w:sz w:val="22"/>
            <w:szCs w:val="22"/>
            <w:lang w:eastAsia="sk-SK"/>
          </w:rPr>
          <w:id w:val="-663547776"/>
          <w:placeholder>
            <w:docPart w:val="DEE969378C1D4EBDA33817C168171F33"/>
          </w:placeholder>
          <w:showingPlcHdr/>
          <w:text/>
        </w:sdtPr>
        <w:sdtEndPr/>
        <w:sdtContent>
          <w:r w:rsidR="000412B2" w:rsidRPr="00AD0C5F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</w:p>
    <w:p w14:paraId="28FFC074" w14:textId="77777777" w:rsidR="00032432" w:rsidRDefault="00032432" w:rsidP="00032432">
      <w:pPr>
        <w:spacing w:after="12" w:line="248" w:lineRule="auto"/>
        <w:ind w:left="-5" w:right="5802" w:hanging="10"/>
        <w:jc w:val="both"/>
        <w:rPr>
          <w:rFonts w:ascii="Corbel" w:hAnsi="Corbel"/>
          <w:b/>
          <w:color w:val="000000"/>
          <w:sz w:val="22"/>
          <w:szCs w:val="22"/>
          <w:lang w:eastAsia="sk-SK"/>
        </w:rPr>
      </w:pPr>
    </w:p>
    <w:p w14:paraId="3986D850" w14:textId="2B4506E8" w:rsidR="00032432" w:rsidRDefault="00032432" w:rsidP="00E9738D">
      <w:pPr>
        <w:spacing w:after="12" w:line="248" w:lineRule="auto"/>
        <w:ind w:left="-5" w:right="95" w:hanging="10"/>
        <w:jc w:val="both"/>
        <w:rPr>
          <w:rFonts w:ascii="Corbel" w:hAnsi="Corbel"/>
          <w:color w:val="000000"/>
          <w:sz w:val="22"/>
          <w:szCs w:val="22"/>
          <w:lang w:eastAsia="sk-SK"/>
        </w:rPr>
      </w:pPr>
      <w:r w:rsidRPr="00032432">
        <w:rPr>
          <w:rFonts w:ascii="Corbel" w:hAnsi="Corbel"/>
          <w:b/>
          <w:color w:val="000000"/>
          <w:sz w:val="22"/>
          <w:szCs w:val="22"/>
          <w:lang w:eastAsia="sk-SK"/>
        </w:rPr>
        <w:t>Ostatné tovary a služby spolu</w:t>
      </w:r>
      <w:r w:rsidR="00355A52">
        <w:rPr>
          <w:rFonts w:ascii="Corbel" w:hAnsi="Corbel"/>
          <w:b/>
          <w:color w:val="000000"/>
          <w:sz w:val="22"/>
          <w:szCs w:val="22"/>
          <w:lang w:eastAsia="sk-SK"/>
        </w:rPr>
        <w:t xml:space="preserve"> (max. 5 % z BN)</w:t>
      </w:r>
      <w:r w:rsidRPr="00032432">
        <w:rPr>
          <w:rFonts w:ascii="Corbel" w:hAnsi="Corbel"/>
          <w:b/>
          <w:color w:val="000000"/>
          <w:sz w:val="22"/>
          <w:szCs w:val="22"/>
          <w:lang w:eastAsia="sk-SK"/>
        </w:rPr>
        <w:t>:</w:t>
      </w:r>
      <w:r w:rsidR="00E9738D">
        <w:rPr>
          <w:rFonts w:ascii="Corbel" w:hAnsi="Corbel"/>
          <w:color w:val="000000"/>
          <w:sz w:val="22"/>
          <w:szCs w:val="22"/>
          <w:lang w:eastAsia="sk-SK"/>
        </w:rPr>
        <w:t xml:space="preserve"> </w:t>
      </w:r>
      <w:sdt>
        <w:sdtPr>
          <w:rPr>
            <w:rFonts w:ascii="Corbel" w:hAnsi="Corbel"/>
            <w:color w:val="000000"/>
            <w:sz w:val="22"/>
            <w:szCs w:val="22"/>
            <w:lang w:eastAsia="sk-SK"/>
          </w:rPr>
          <w:id w:val="491763504"/>
          <w:placeholder>
            <w:docPart w:val="B91BE1FFE89845C8BDCFC65876378F2B"/>
          </w:placeholder>
          <w:showingPlcHdr/>
          <w:text/>
        </w:sdtPr>
        <w:sdtEndPr/>
        <w:sdtContent>
          <w:r w:rsidR="00E9738D" w:rsidRPr="00AD0C5F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</w:p>
    <w:p w14:paraId="05255367" w14:textId="1226BDD0" w:rsidR="00032432" w:rsidRPr="00032432" w:rsidRDefault="00032432" w:rsidP="00032432">
      <w:pPr>
        <w:numPr>
          <w:ilvl w:val="0"/>
          <w:numId w:val="2"/>
        </w:numPr>
        <w:spacing w:after="12" w:line="248" w:lineRule="auto"/>
        <w:ind w:right="48" w:hanging="139"/>
        <w:jc w:val="both"/>
        <w:rPr>
          <w:rFonts w:ascii="Corbel" w:hAnsi="Corbel"/>
          <w:color w:val="000000"/>
          <w:sz w:val="22"/>
          <w:szCs w:val="22"/>
          <w:lang w:eastAsia="sk-SK"/>
        </w:rPr>
      </w:pPr>
      <w:r w:rsidRPr="00032432">
        <w:rPr>
          <w:rFonts w:ascii="Corbel" w:hAnsi="Corbel"/>
          <w:color w:val="000000"/>
          <w:sz w:val="22"/>
          <w:szCs w:val="22"/>
          <w:lang w:eastAsia="sk-SK"/>
        </w:rPr>
        <w:t>z toho – školenia, kurzy, semináre</w:t>
      </w:r>
      <w:r w:rsidR="00AD0C5F">
        <w:rPr>
          <w:rFonts w:ascii="Corbel" w:hAnsi="Corbel"/>
          <w:color w:val="000000"/>
          <w:sz w:val="22"/>
          <w:szCs w:val="22"/>
          <w:lang w:eastAsia="sk-SK"/>
        </w:rPr>
        <w:t xml:space="preserve"> </w:t>
      </w:r>
      <w:sdt>
        <w:sdtPr>
          <w:rPr>
            <w:rFonts w:ascii="Corbel" w:hAnsi="Corbel"/>
            <w:color w:val="000000"/>
            <w:sz w:val="22"/>
            <w:szCs w:val="22"/>
            <w:lang w:eastAsia="sk-SK"/>
          </w:rPr>
          <w:id w:val="-500515245"/>
          <w:placeholder>
            <w:docPart w:val="09E43BE914724578AAB72A512082D525"/>
          </w:placeholder>
          <w:showingPlcHdr/>
          <w:text/>
        </w:sdtPr>
        <w:sdtEndPr/>
        <w:sdtContent>
          <w:r w:rsidR="00AD0C5F" w:rsidRPr="00AD0C5F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</w:p>
    <w:p w14:paraId="03FD3DD6" w14:textId="734C8BA2" w:rsidR="00032432" w:rsidRPr="00032432" w:rsidRDefault="00032432" w:rsidP="00032432">
      <w:pPr>
        <w:numPr>
          <w:ilvl w:val="0"/>
          <w:numId w:val="2"/>
        </w:numPr>
        <w:spacing w:after="12" w:line="248" w:lineRule="auto"/>
        <w:ind w:right="48" w:hanging="139"/>
        <w:jc w:val="both"/>
        <w:rPr>
          <w:rFonts w:ascii="Corbel" w:hAnsi="Corbel"/>
          <w:color w:val="000000"/>
          <w:sz w:val="22"/>
          <w:szCs w:val="22"/>
          <w:lang w:eastAsia="sk-SK"/>
        </w:rPr>
      </w:pPr>
      <w:r w:rsidRPr="00032432">
        <w:rPr>
          <w:rFonts w:ascii="Corbel" w:hAnsi="Corbel"/>
          <w:color w:val="000000"/>
          <w:sz w:val="22"/>
          <w:szCs w:val="22"/>
          <w:lang w:eastAsia="sk-SK"/>
        </w:rPr>
        <w:t xml:space="preserve">konferencie, sympóziá </w:t>
      </w:r>
      <w:sdt>
        <w:sdtPr>
          <w:rPr>
            <w:rFonts w:ascii="Corbel" w:hAnsi="Corbel"/>
            <w:color w:val="000000"/>
            <w:sz w:val="22"/>
            <w:szCs w:val="22"/>
            <w:lang w:eastAsia="sk-SK"/>
          </w:rPr>
          <w:id w:val="295802941"/>
          <w:placeholder>
            <w:docPart w:val="F9228DC21A79464197905673DA8C46BB"/>
          </w:placeholder>
          <w:showingPlcHdr/>
          <w:text/>
        </w:sdtPr>
        <w:sdtEndPr/>
        <w:sdtContent>
          <w:r w:rsidR="00AD0C5F" w:rsidRPr="00AD0C5F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</w:p>
    <w:p w14:paraId="2539DCB0" w14:textId="5A95B319" w:rsidR="00032432" w:rsidRPr="00032432" w:rsidRDefault="00032432" w:rsidP="00032432">
      <w:pPr>
        <w:numPr>
          <w:ilvl w:val="0"/>
          <w:numId w:val="2"/>
        </w:numPr>
        <w:spacing w:after="12" w:line="248" w:lineRule="auto"/>
        <w:ind w:right="48" w:hanging="139"/>
        <w:jc w:val="both"/>
        <w:rPr>
          <w:rFonts w:ascii="Corbel" w:hAnsi="Corbel"/>
          <w:color w:val="000000"/>
          <w:sz w:val="22"/>
          <w:szCs w:val="22"/>
          <w:lang w:eastAsia="sk-SK"/>
        </w:rPr>
      </w:pPr>
      <w:r w:rsidRPr="00032432">
        <w:rPr>
          <w:rFonts w:ascii="Corbel" w:hAnsi="Corbel"/>
          <w:color w:val="000000"/>
          <w:sz w:val="22"/>
          <w:szCs w:val="22"/>
          <w:lang w:eastAsia="sk-SK"/>
        </w:rPr>
        <w:t xml:space="preserve">servis prístrojovej techniky a nástrojov </w:t>
      </w:r>
      <w:sdt>
        <w:sdtPr>
          <w:rPr>
            <w:rFonts w:ascii="Corbel" w:hAnsi="Corbel"/>
            <w:color w:val="000000"/>
            <w:sz w:val="22"/>
            <w:szCs w:val="22"/>
            <w:lang w:eastAsia="sk-SK"/>
          </w:rPr>
          <w:id w:val="-405300141"/>
          <w:placeholder>
            <w:docPart w:val="1F1D8369169C4335B71E5C3691EAA940"/>
          </w:placeholder>
          <w:showingPlcHdr/>
          <w:text/>
        </w:sdtPr>
        <w:sdtEndPr/>
        <w:sdtContent>
          <w:r w:rsidR="00AD0C5F" w:rsidRPr="00AD0C5F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</w:p>
    <w:p w14:paraId="37D40A47" w14:textId="3C0499A1" w:rsidR="00032432" w:rsidRPr="00032432" w:rsidRDefault="00032432" w:rsidP="00032432">
      <w:pPr>
        <w:numPr>
          <w:ilvl w:val="0"/>
          <w:numId w:val="2"/>
        </w:numPr>
        <w:spacing w:after="12" w:line="248" w:lineRule="auto"/>
        <w:ind w:right="48" w:hanging="139"/>
        <w:jc w:val="both"/>
        <w:rPr>
          <w:rFonts w:ascii="Corbel" w:hAnsi="Corbel"/>
          <w:color w:val="000000"/>
          <w:sz w:val="22"/>
          <w:szCs w:val="22"/>
          <w:lang w:eastAsia="sk-SK"/>
        </w:rPr>
      </w:pPr>
      <w:r w:rsidRPr="00032432">
        <w:rPr>
          <w:rFonts w:ascii="Corbel" w:hAnsi="Corbel"/>
          <w:color w:val="000000"/>
          <w:sz w:val="22"/>
          <w:szCs w:val="22"/>
          <w:lang w:eastAsia="sk-SK"/>
        </w:rPr>
        <w:t xml:space="preserve">iné </w:t>
      </w:r>
      <w:sdt>
        <w:sdtPr>
          <w:rPr>
            <w:rFonts w:ascii="Corbel" w:hAnsi="Corbel"/>
            <w:color w:val="000000"/>
            <w:sz w:val="22"/>
            <w:szCs w:val="22"/>
            <w:lang w:eastAsia="sk-SK"/>
          </w:rPr>
          <w:id w:val="-25867840"/>
          <w:placeholder>
            <w:docPart w:val="7B5C74154A09494C809986F45956E856"/>
          </w:placeholder>
          <w:showingPlcHdr/>
          <w:text/>
        </w:sdtPr>
        <w:sdtEndPr/>
        <w:sdtContent>
          <w:r w:rsidR="00AD0C5F" w:rsidRPr="00AD0C5F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</w:p>
    <w:p w14:paraId="12C45A7B" w14:textId="77777777" w:rsidR="00032432" w:rsidRDefault="00032432" w:rsidP="00032432">
      <w:pPr>
        <w:spacing w:line="259" w:lineRule="auto"/>
        <w:ind w:left="-5" w:hanging="10"/>
        <w:rPr>
          <w:rFonts w:ascii="Corbel" w:hAnsi="Corbel"/>
          <w:b/>
          <w:color w:val="000000"/>
          <w:sz w:val="22"/>
          <w:szCs w:val="22"/>
          <w:lang w:eastAsia="sk-SK"/>
        </w:rPr>
      </w:pPr>
    </w:p>
    <w:p w14:paraId="5C9B246D" w14:textId="17867D46" w:rsidR="00032432" w:rsidRPr="00032432" w:rsidRDefault="00032432" w:rsidP="00032432">
      <w:pPr>
        <w:spacing w:line="259" w:lineRule="auto"/>
        <w:ind w:left="-5" w:hanging="10"/>
        <w:rPr>
          <w:rFonts w:ascii="Corbel" w:hAnsi="Corbel"/>
          <w:color w:val="000000"/>
          <w:sz w:val="22"/>
          <w:szCs w:val="22"/>
          <w:lang w:eastAsia="sk-SK"/>
        </w:rPr>
      </w:pPr>
      <w:r w:rsidRPr="00032432">
        <w:rPr>
          <w:rFonts w:ascii="Corbel" w:hAnsi="Corbel"/>
          <w:b/>
          <w:color w:val="000000"/>
          <w:sz w:val="22"/>
          <w:szCs w:val="22"/>
          <w:lang w:eastAsia="sk-SK"/>
        </w:rPr>
        <w:t xml:space="preserve">Iné spolu: </w:t>
      </w:r>
      <w:sdt>
        <w:sdtPr>
          <w:rPr>
            <w:rFonts w:ascii="Corbel" w:hAnsi="Corbel"/>
            <w:b/>
            <w:color w:val="000000"/>
            <w:sz w:val="22"/>
            <w:szCs w:val="22"/>
            <w:lang w:eastAsia="sk-SK"/>
          </w:rPr>
          <w:id w:val="178868249"/>
          <w:placeholder>
            <w:docPart w:val="3A33635C1F7C4A4CB3D36CC30956B9A9"/>
          </w:placeholder>
          <w:showingPlcHdr/>
          <w:text/>
        </w:sdtPr>
        <w:sdtEndPr/>
        <w:sdtContent>
          <w:r w:rsidR="00E9738D" w:rsidRPr="00E9738D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</w:p>
    <w:p w14:paraId="6E9D6875" w14:textId="2710392A" w:rsidR="00032432" w:rsidRDefault="00032432" w:rsidP="00032432">
      <w:pPr>
        <w:spacing w:line="259" w:lineRule="auto"/>
        <w:ind w:left="-5" w:hanging="10"/>
        <w:rPr>
          <w:rFonts w:ascii="Corbel" w:hAnsi="Corbel"/>
          <w:b/>
          <w:color w:val="000000"/>
          <w:sz w:val="22"/>
          <w:szCs w:val="22"/>
          <w:lang w:eastAsia="sk-SK"/>
        </w:rPr>
      </w:pPr>
    </w:p>
    <w:p w14:paraId="5821228B" w14:textId="77777777" w:rsidR="0036357C" w:rsidRPr="0036357C" w:rsidRDefault="0036357C" w:rsidP="0036357C">
      <w:pPr>
        <w:spacing w:line="259" w:lineRule="auto"/>
        <w:ind w:left="-5" w:hanging="10"/>
        <w:rPr>
          <w:rFonts w:ascii="Corbel" w:hAnsi="Corbel"/>
          <w:color w:val="000000"/>
          <w:sz w:val="22"/>
          <w:szCs w:val="22"/>
          <w:lang w:eastAsia="sk-SK"/>
        </w:rPr>
      </w:pPr>
    </w:p>
    <w:p w14:paraId="3B5FB747" w14:textId="77777777" w:rsidR="00032432" w:rsidRDefault="00032432">
      <w:pPr>
        <w:rPr>
          <w:rFonts w:ascii="Corbel" w:hAnsi="Corbel"/>
          <w:b/>
          <w:color w:val="000000"/>
          <w:sz w:val="22"/>
          <w:szCs w:val="22"/>
          <w:lang w:eastAsia="sk-SK"/>
        </w:rPr>
      </w:pPr>
      <w:r>
        <w:rPr>
          <w:rFonts w:ascii="Corbel" w:hAnsi="Corbel"/>
          <w:b/>
          <w:color w:val="000000"/>
          <w:sz w:val="22"/>
          <w:szCs w:val="22"/>
          <w:lang w:eastAsia="sk-SK"/>
        </w:rPr>
        <w:br w:type="page"/>
      </w:r>
    </w:p>
    <w:p w14:paraId="4F219289" w14:textId="77777777" w:rsidR="002E521D" w:rsidRDefault="002E521D" w:rsidP="00032432">
      <w:pPr>
        <w:spacing w:line="259" w:lineRule="auto"/>
        <w:ind w:left="-5" w:hanging="10"/>
        <w:rPr>
          <w:rFonts w:ascii="Corbel" w:hAnsi="Corbel"/>
          <w:b/>
          <w:bCs/>
          <w:color w:val="000000"/>
          <w:sz w:val="22"/>
          <w:szCs w:val="22"/>
          <w:lang w:eastAsia="sk-SK"/>
        </w:rPr>
      </w:pPr>
    </w:p>
    <w:tbl>
      <w:tblPr>
        <w:tblStyle w:val="Mriekatabuky"/>
        <w:tblW w:w="526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2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3121"/>
        <w:gridCol w:w="5229"/>
        <w:gridCol w:w="160"/>
      </w:tblGrid>
      <w:tr w:rsidR="002E521D" w14:paraId="7B36283A" w14:textId="77777777" w:rsidTr="00495971">
        <w:trPr>
          <w:trHeight w:val="428"/>
        </w:trPr>
        <w:tc>
          <w:tcPr>
            <w:tcW w:w="523" w:type="pct"/>
            <w:shd w:val="clear" w:color="auto" w:fill="auto"/>
          </w:tcPr>
          <w:p w14:paraId="039A26A3" w14:textId="77777777" w:rsidR="002E521D" w:rsidRPr="00A84B5A" w:rsidRDefault="002E521D" w:rsidP="00495971">
            <w:pPr>
              <w:tabs>
                <w:tab w:val="left" w:pos="1848"/>
              </w:tabs>
              <w:ind w:left="-142" w:right="-133"/>
              <w:rPr>
                <w:rFonts w:ascii="Corbel" w:hAnsi="Corbel"/>
                <w:color w:val="000000" w:themeColor="text1"/>
              </w:rPr>
            </w:pPr>
            <w:r w:rsidRPr="0035489D">
              <w:rPr>
                <w:rFonts w:ascii="Corbel" w:hAnsi="Corbel"/>
                <w:noProof/>
                <w:color w:val="000000" w:themeColor="text1"/>
                <w:lang w:eastAsia="sk-SK"/>
              </w:rPr>
              <w:drawing>
                <wp:inline distT="0" distB="0" distL="0" distR="0" wp14:anchorId="67B226EA" wp14:editId="388BC3F0">
                  <wp:extent cx="612000" cy="612000"/>
                  <wp:effectExtent l="0" t="0" r="0" b="0"/>
                  <wp:docPr id="16" name="Picture 1" descr="Shape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Shape&#10;&#10;Description automatically generated with low confidenc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2" w:type="pct"/>
            <w:tcBorders>
              <w:right w:val="single" w:sz="4" w:space="0" w:color="auto"/>
            </w:tcBorders>
            <w:shd w:val="clear" w:color="auto" w:fill="auto"/>
          </w:tcPr>
          <w:p w14:paraId="4BC8E10E" w14:textId="77777777" w:rsidR="002E521D" w:rsidRPr="00D925E0" w:rsidRDefault="002E521D" w:rsidP="00495971">
            <w:pPr>
              <w:spacing w:before="60" w:line="276" w:lineRule="auto"/>
              <w:ind w:left="3" w:right="283" w:hanging="3"/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D925E0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Univerzita Komenského v Bratislave</w:t>
            </w:r>
            <w:r w:rsidRPr="00D925E0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br/>
            </w:r>
            <w:r w:rsidRPr="00D925E0">
              <w:rPr>
                <w:rFonts w:ascii="Corbel" w:hAnsi="Corbel"/>
                <w:color w:val="000000" w:themeColor="text1"/>
                <w:sz w:val="18"/>
                <w:szCs w:val="18"/>
                <w:lang w:eastAsia="en-GB"/>
              </w:rPr>
              <w:t>Farmaceutická fakulta</w:t>
            </w:r>
          </w:p>
        </w:tc>
        <w:tc>
          <w:tcPr>
            <w:tcW w:w="2751" w:type="pct"/>
            <w:tcBorders>
              <w:left w:val="single" w:sz="4" w:space="0" w:color="auto"/>
            </w:tcBorders>
          </w:tcPr>
          <w:p w14:paraId="746EA582" w14:textId="77777777" w:rsidR="002E521D" w:rsidRPr="00D925E0" w:rsidRDefault="002E521D" w:rsidP="00495971">
            <w:pPr>
              <w:pStyle w:val="Hlavickaadresa"/>
              <w:ind w:left="0" w:firstLine="0"/>
              <w:rPr>
                <w:b/>
                <w:bCs/>
              </w:rPr>
            </w:pPr>
            <w:r w:rsidRPr="00D925E0">
              <w:rPr>
                <w:b/>
                <w:bCs/>
              </w:rPr>
              <w:t xml:space="preserve">Názov </w:t>
            </w:r>
            <w:r>
              <w:rPr>
                <w:b/>
                <w:bCs/>
              </w:rPr>
              <w:t>projektu</w:t>
            </w:r>
            <w:r w:rsidRPr="00D925E0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alias w:val="Názov"/>
                <w:tag w:val=""/>
                <w:id w:val="1253090805"/>
                <w:placeholder>
                  <w:docPart w:val="93DD4775344D486A9E3AD1CCB196214F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EndPr/>
              <w:sdtContent>
                <w:r w:rsidRPr="00235160">
                  <w:rPr>
                    <w:rStyle w:val="Zstupntext"/>
                    <w:rFonts w:eastAsiaTheme="minorHAnsi"/>
                  </w:rPr>
                  <w:t>[Názov]</w:t>
                </w:r>
              </w:sdtContent>
            </w:sdt>
          </w:p>
        </w:tc>
        <w:tc>
          <w:tcPr>
            <w:tcW w:w="84" w:type="pct"/>
            <w:tcBorders>
              <w:left w:val="nil"/>
            </w:tcBorders>
          </w:tcPr>
          <w:p w14:paraId="53D05ABF" w14:textId="77777777" w:rsidR="002E521D" w:rsidRPr="001A2E90" w:rsidRDefault="002E521D" w:rsidP="00495971">
            <w:pPr>
              <w:pStyle w:val="HlavickaODD"/>
              <w:ind w:left="0" w:firstLine="0"/>
            </w:pPr>
          </w:p>
        </w:tc>
      </w:tr>
    </w:tbl>
    <w:p w14:paraId="44C71AB6" w14:textId="77777777" w:rsidR="002E521D" w:rsidRDefault="002E521D" w:rsidP="00032432">
      <w:pPr>
        <w:spacing w:line="259" w:lineRule="auto"/>
        <w:ind w:left="-5" w:hanging="10"/>
        <w:rPr>
          <w:rFonts w:ascii="Corbel" w:hAnsi="Corbel"/>
          <w:b/>
          <w:bCs/>
          <w:color w:val="000000"/>
          <w:sz w:val="22"/>
          <w:szCs w:val="22"/>
          <w:lang w:eastAsia="sk-SK"/>
        </w:rPr>
      </w:pPr>
    </w:p>
    <w:p w14:paraId="2B28A460" w14:textId="55FF78B8" w:rsidR="00032432" w:rsidRDefault="00032432" w:rsidP="00032432">
      <w:pPr>
        <w:spacing w:line="259" w:lineRule="auto"/>
        <w:ind w:left="-5" w:hanging="10"/>
        <w:rPr>
          <w:rFonts w:ascii="Corbel" w:hAnsi="Corbel"/>
          <w:color w:val="000000"/>
          <w:sz w:val="22"/>
          <w:szCs w:val="22"/>
          <w:lang w:eastAsia="sk-SK"/>
        </w:rPr>
      </w:pPr>
      <w:r w:rsidRPr="00032432">
        <w:rPr>
          <w:rFonts w:ascii="Corbel" w:hAnsi="Corbel"/>
          <w:b/>
          <w:bCs/>
          <w:color w:val="000000"/>
          <w:sz w:val="22"/>
          <w:szCs w:val="22"/>
          <w:lang w:eastAsia="sk-SK"/>
        </w:rPr>
        <w:t>Anotácia</w:t>
      </w:r>
      <w:r>
        <w:rPr>
          <w:rFonts w:ascii="Corbel" w:hAnsi="Corbel"/>
          <w:color w:val="000000"/>
          <w:sz w:val="22"/>
          <w:szCs w:val="22"/>
          <w:lang w:eastAsia="sk-SK"/>
        </w:rPr>
        <w:t xml:space="preserve"> (podstata projektu):</w:t>
      </w:r>
    </w:p>
    <w:bookmarkStart w:id="0" w:name="_GoBack"/>
    <w:p w14:paraId="254204D1" w14:textId="0E3393C0" w:rsidR="005272BA" w:rsidRDefault="0036651B" w:rsidP="00032432">
      <w:pPr>
        <w:spacing w:line="259" w:lineRule="auto"/>
        <w:ind w:left="-5" w:hanging="10"/>
        <w:rPr>
          <w:rFonts w:ascii="Corbel" w:hAnsi="Corbel"/>
          <w:color w:val="000000"/>
        </w:rPr>
      </w:pPr>
      <w:r>
        <w:rPr>
          <w:rFonts w:ascii="Corbel" w:hAnsi="Corbel"/>
          <w:color w:val="000000"/>
        </w:rPr>
        <w:object w:dxaOrig="1440" w:dyaOrig="1440" w14:anchorId="0CAF27CD">
          <v:shape id="_x0000_i1051" type="#_x0000_t75" style="width:439.5pt;height:600pt" o:ole="">
            <v:imagedata r:id="rId22" o:title=""/>
          </v:shape>
          <w:control r:id="rId23" w:name="TextBox4" w:shapeid="_x0000_i1051"/>
        </w:object>
      </w:r>
      <w:bookmarkEnd w:id="0"/>
    </w:p>
    <w:p w14:paraId="494F2660" w14:textId="3C3A9C51" w:rsidR="005272BA" w:rsidRDefault="005272BA">
      <w:pPr>
        <w:rPr>
          <w:rFonts w:ascii="Corbel" w:hAnsi="Corbel"/>
          <w:color w:val="000000"/>
        </w:rPr>
      </w:pPr>
    </w:p>
    <w:sectPr w:rsidR="005272BA" w:rsidSect="002E521D">
      <w:footerReference w:type="default" r:id="rId24"/>
      <w:type w:val="continuous"/>
      <w:pgSz w:w="11906" w:h="16838"/>
      <w:pgMar w:top="284" w:right="1440" w:bottom="1440" w:left="1440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79FECF" w14:textId="77777777" w:rsidR="008B58A4" w:rsidRDefault="008B58A4" w:rsidP="00AA3035">
      <w:r>
        <w:separator/>
      </w:r>
    </w:p>
  </w:endnote>
  <w:endnote w:type="continuationSeparator" w:id="0">
    <w:p w14:paraId="2F4D0EFB" w14:textId="77777777" w:rsidR="008B58A4" w:rsidRDefault="008B58A4" w:rsidP="00AA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D9D2AA" w14:textId="77777777" w:rsidR="00A1284C" w:rsidRDefault="00A1284C" w:rsidP="00450555">
    <w:pPr>
      <w:spacing w:line="276" w:lineRule="auto"/>
    </w:pPr>
  </w:p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765F93" w:rsidRPr="00AA3035" w14:paraId="3EB6014D" w14:textId="77777777" w:rsidTr="002C5E66">
      <w:trPr>
        <w:trHeight w:val="567"/>
      </w:trPr>
      <w:tc>
        <w:tcPr>
          <w:tcW w:w="3260" w:type="dxa"/>
          <w:shd w:val="clear" w:color="auto" w:fill="auto"/>
          <w:vAlign w:val="center"/>
        </w:tcPr>
        <w:p w14:paraId="571DE329" w14:textId="02514679" w:rsidR="00765F93" w:rsidRPr="008E287B" w:rsidRDefault="00765F93" w:rsidP="005E3A72">
          <w:pPr>
            <w:pStyle w:val="Patkavlavo"/>
          </w:pPr>
        </w:p>
      </w:tc>
      <w:tc>
        <w:tcPr>
          <w:tcW w:w="2845" w:type="dxa"/>
          <w:shd w:val="clear" w:color="auto" w:fill="auto"/>
          <w:vAlign w:val="center"/>
        </w:tcPr>
        <w:p w14:paraId="30A080D3" w14:textId="77777777" w:rsidR="00765F93" w:rsidRPr="00AA3035" w:rsidRDefault="00765F93" w:rsidP="00765F93">
          <w:pPr>
            <w:tabs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AA3035">
            <w:rPr>
              <w:rFonts w:ascii="Corbel" w:hAnsi="Corbel"/>
              <w:noProof/>
              <w:lang w:eastAsia="sk-SK"/>
            </w:rPr>
            <w:drawing>
              <wp:inline distT="0" distB="0" distL="0" distR="0" wp14:anchorId="2AEC77FE" wp14:editId="4CC41155">
                <wp:extent cx="540000" cy="540000"/>
                <wp:effectExtent l="0" t="0" r="6350" b="6350"/>
                <wp:docPr id="11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shd w:val="clear" w:color="auto" w:fill="auto"/>
          <w:vAlign w:val="center"/>
        </w:tcPr>
        <w:p w14:paraId="187AEBD5" w14:textId="52359972" w:rsidR="00765F93" w:rsidRPr="006C7C57" w:rsidRDefault="00765F93" w:rsidP="005E3A72">
          <w:pPr>
            <w:pStyle w:val="Patkavpravo"/>
          </w:pPr>
        </w:p>
      </w:tc>
    </w:tr>
  </w:tbl>
  <w:p w14:paraId="675CC648" w14:textId="77777777" w:rsidR="00A1284C" w:rsidRPr="00AA3035" w:rsidRDefault="00A1284C" w:rsidP="00450555">
    <w:pPr>
      <w:spacing w:line="276" w:lineRule="auto"/>
      <w:rPr>
        <w:rFonts w:ascii="Corbel" w:hAnsi="Corbe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EFA1A8" w14:textId="77777777" w:rsidR="008B58A4" w:rsidRDefault="008B58A4" w:rsidP="00AA3035">
      <w:r>
        <w:separator/>
      </w:r>
    </w:p>
  </w:footnote>
  <w:footnote w:type="continuationSeparator" w:id="0">
    <w:p w14:paraId="67ABAD4A" w14:textId="77777777" w:rsidR="008B58A4" w:rsidRDefault="008B58A4" w:rsidP="00AA30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15650F"/>
    <w:multiLevelType w:val="hybridMultilevel"/>
    <w:tmpl w:val="9C98ED88"/>
    <w:lvl w:ilvl="0" w:tplc="F81C0D32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4417E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8E02A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FAE25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5CC12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32A89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8E049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56878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F481F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EEF194D"/>
    <w:multiLevelType w:val="multilevel"/>
    <w:tmpl w:val="C288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nvVCqNPgeFfLnTGjjww4LPLHzTpSMafkzw6GVc0RrGn8gnvB6rOuCco8b3ByQuQRSjNGHwshpqXFB15uvBRt9A==" w:salt="I/ANmCSaxLHuQmQPTlI/tQ=="/>
  <w:defaultTabStop w:val="567"/>
  <w:hyphenationZone w:val="425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48C"/>
    <w:rsid w:val="000025C6"/>
    <w:rsid w:val="00014580"/>
    <w:rsid w:val="00021F10"/>
    <w:rsid w:val="00023033"/>
    <w:rsid w:val="00026151"/>
    <w:rsid w:val="00032432"/>
    <w:rsid w:val="000412B2"/>
    <w:rsid w:val="000506EF"/>
    <w:rsid w:val="0005546B"/>
    <w:rsid w:val="00080B78"/>
    <w:rsid w:val="00086875"/>
    <w:rsid w:val="00097CA5"/>
    <w:rsid w:val="000A7DCC"/>
    <w:rsid w:val="000C420D"/>
    <w:rsid w:val="000F5D6C"/>
    <w:rsid w:val="00101BE9"/>
    <w:rsid w:val="00101DFA"/>
    <w:rsid w:val="00170C41"/>
    <w:rsid w:val="001752C8"/>
    <w:rsid w:val="001A27DE"/>
    <w:rsid w:val="001A2E90"/>
    <w:rsid w:val="001A38B9"/>
    <w:rsid w:val="001A77A2"/>
    <w:rsid w:val="001C507B"/>
    <w:rsid w:val="002A0A49"/>
    <w:rsid w:val="002B463B"/>
    <w:rsid w:val="002B6F44"/>
    <w:rsid w:val="002D49D9"/>
    <w:rsid w:val="002E521D"/>
    <w:rsid w:val="002F49FC"/>
    <w:rsid w:val="003233F8"/>
    <w:rsid w:val="00335397"/>
    <w:rsid w:val="0034087A"/>
    <w:rsid w:val="00344290"/>
    <w:rsid w:val="003470A3"/>
    <w:rsid w:val="0035489D"/>
    <w:rsid w:val="00355A52"/>
    <w:rsid w:val="00355F9F"/>
    <w:rsid w:val="0036298F"/>
    <w:rsid w:val="0036357C"/>
    <w:rsid w:val="0036651B"/>
    <w:rsid w:val="00380F9C"/>
    <w:rsid w:val="00382A21"/>
    <w:rsid w:val="003B20D7"/>
    <w:rsid w:val="003B3AA8"/>
    <w:rsid w:val="003C0C22"/>
    <w:rsid w:val="003C5D02"/>
    <w:rsid w:val="003F0596"/>
    <w:rsid w:val="00446EC1"/>
    <w:rsid w:val="00450555"/>
    <w:rsid w:val="00463338"/>
    <w:rsid w:val="0049651E"/>
    <w:rsid w:val="004B1A3C"/>
    <w:rsid w:val="004C1CC4"/>
    <w:rsid w:val="004C6140"/>
    <w:rsid w:val="004C618E"/>
    <w:rsid w:val="00500F0A"/>
    <w:rsid w:val="00512D0E"/>
    <w:rsid w:val="00516D80"/>
    <w:rsid w:val="005272BA"/>
    <w:rsid w:val="005320E3"/>
    <w:rsid w:val="00557473"/>
    <w:rsid w:val="005903F9"/>
    <w:rsid w:val="005B5158"/>
    <w:rsid w:val="005E3100"/>
    <w:rsid w:val="005E3A72"/>
    <w:rsid w:val="005F127F"/>
    <w:rsid w:val="005F2D3B"/>
    <w:rsid w:val="005F3D08"/>
    <w:rsid w:val="005F7842"/>
    <w:rsid w:val="00600A02"/>
    <w:rsid w:val="00657DA4"/>
    <w:rsid w:val="006769D9"/>
    <w:rsid w:val="0069224B"/>
    <w:rsid w:val="006C7C57"/>
    <w:rsid w:val="006E5CDE"/>
    <w:rsid w:val="00705C07"/>
    <w:rsid w:val="007160E4"/>
    <w:rsid w:val="00721C53"/>
    <w:rsid w:val="007427C5"/>
    <w:rsid w:val="00750DDF"/>
    <w:rsid w:val="00765529"/>
    <w:rsid w:val="00765F93"/>
    <w:rsid w:val="00770C34"/>
    <w:rsid w:val="0077479B"/>
    <w:rsid w:val="00777DF3"/>
    <w:rsid w:val="00780DE9"/>
    <w:rsid w:val="007A3FCD"/>
    <w:rsid w:val="007B6FDD"/>
    <w:rsid w:val="007C5DB8"/>
    <w:rsid w:val="007E51DC"/>
    <w:rsid w:val="007E63A6"/>
    <w:rsid w:val="007F0CA5"/>
    <w:rsid w:val="007F7DCF"/>
    <w:rsid w:val="008041A7"/>
    <w:rsid w:val="008061D4"/>
    <w:rsid w:val="0081246F"/>
    <w:rsid w:val="00826212"/>
    <w:rsid w:val="0083342B"/>
    <w:rsid w:val="00833F55"/>
    <w:rsid w:val="0083444C"/>
    <w:rsid w:val="0083492B"/>
    <w:rsid w:val="00844379"/>
    <w:rsid w:val="00846718"/>
    <w:rsid w:val="00847CD8"/>
    <w:rsid w:val="008614AF"/>
    <w:rsid w:val="00884E54"/>
    <w:rsid w:val="008B00AF"/>
    <w:rsid w:val="008B58A4"/>
    <w:rsid w:val="008C791D"/>
    <w:rsid w:val="008D4856"/>
    <w:rsid w:val="008E1678"/>
    <w:rsid w:val="008E287B"/>
    <w:rsid w:val="008F27EE"/>
    <w:rsid w:val="008F48D7"/>
    <w:rsid w:val="008F6FAA"/>
    <w:rsid w:val="00917925"/>
    <w:rsid w:val="00924C84"/>
    <w:rsid w:val="00926F14"/>
    <w:rsid w:val="00932124"/>
    <w:rsid w:val="00933048"/>
    <w:rsid w:val="00945F2F"/>
    <w:rsid w:val="00991C80"/>
    <w:rsid w:val="00992279"/>
    <w:rsid w:val="009A0DF3"/>
    <w:rsid w:val="009A1319"/>
    <w:rsid w:val="009A6808"/>
    <w:rsid w:val="009A6DA1"/>
    <w:rsid w:val="009C1B13"/>
    <w:rsid w:val="009C5A16"/>
    <w:rsid w:val="009D53A5"/>
    <w:rsid w:val="009E011D"/>
    <w:rsid w:val="00A0574E"/>
    <w:rsid w:val="00A1284C"/>
    <w:rsid w:val="00A2276F"/>
    <w:rsid w:val="00A26412"/>
    <w:rsid w:val="00A313B2"/>
    <w:rsid w:val="00A4269B"/>
    <w:rsid w:val="00A51AC6"/>
    <w:rsid w:val="00A70F64"/>
    <w:rsid w:val="00A73B05"/>
    <w:rsid w:val="00A84186"/>
    <w:rsid w:val="00A84B5A"/>
    <w:rsid w:val="00A86023"/>
    <w:rsid w:val="00AA1F3B"/>
    <w:rsid w:val="00AA3035"/>
    <w:rsid w:val="00AB520F"/>
    <w:rsid w:val="00AB5280"/>
    <w:rsid w:val="00AD0C5F"/>
    <w:rsid w:val="00B202A6"/>
    <w:rsid w:val="00B5241C"/>
    <w:rsid w:val="00B6074C"/>
    <w:rsid w:val="00B60BCD"/>
    <w:rsid w:val="00B71794"/>
    <w:rsid w:val="00B72ECA"/>
    <w:rsid w:val="00B8456D"/>
    <w:rsid w:val="00B902EE"/>
    <w:rsid w:val="00B9057A"/>
    <w:rsid w:val="00B92842"/>
    <w:rsid w:val="00B93C6A"/>
    <w:rsid w:val="00BD1838"/>
    <w:rsid w:val="00C00F06"/>
    <w:rsid w:val="00C0393C"/>
    <w:rsid w:val="00C03C5C"/>
    <w:rsid w:val="00C10E98"/>
    <w:rsid w:val="00C20CFC"/>
    <w:rsid w:val="00C2736E"/>
    <w:rsid w:val="00C64157"/>
    <w:rsid w:val="00C77894"/>
    <w:rsid w:val="00C77D63"/>
    <w:rsid w:val="00CA09F1"/>
    <w:rsid w:val="00CA324F"/>
    <w:rsid w:val="00CD1FDA"/>
    <w:rsid w:val="00CF1DDF"/>
    <w:rsid w:val="00D0330B"/>
    <w:rsid w:val="00D0655E"/>
    <w:rsid w:val="00D212F4"/>
    <w:rsid w:val="00D24176"/>
    <w:rsid w:val="00D32D47"/>
    <w:rsid w:val="00D34854"/>
    <w:rsid w:val="00D73373"/>
    <w:rsid w:val="00D8696D"/>
    <w:rsid w:val="00D86E40"/>
    <w:rsid w:val="00D925E0"/>
    <w:rsid w:val="00DA73C0"/>
    <w:rsid w:val="00DC5905"/>
    <w:rsid w:val="00DE24F4"/>
    <w:rsid w:val="00DF148C"/>
    <w:rsid w:val="00DF1CDC"/>
    <w:rsid w:val="00E15D12"/>
    <w:rsid w:val="00E40ED1"/>
    <w:rsid w:val="00E63BB0"/>
    <w:rsid w:val="00E95243"/>
    <w:rsid w:val="00E9738D"/>
    <w:rsid w:val="00EE55A1"/>
    <w:rsid w:val="00F204F9"/>
    <w:rsid w:val="00F20DF3"/>
    <w:rsid w:val="00F21291"/>
    <w:rsid w:val="00F43E3C"/>
    <w:rsid w:val="00F563CE"/>
    <w:rsid w:val="00F61C9B"/>
    <w:rsid w:val="00F73C32"/>
    <w:rsid w:val="00F814A8"/>
    <w:rsid w:val="00F843A8"/>
    <w:rsid w:val="00FB249C"/>
    <w:rsid w:val="00FB698F"/>
    <w:rsid w:val="00FC42E5"/>
    <w:rsid w:val="00FD17CF"/>
    <w:rsid w:val="00FD36E4"/>
    <w:rsid w:val="00FE2FFD"/>
    <w:rsid w:val="00FF332F"/>
    <w:rsid w:val="00FF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,"/>
  <w:listSeparator w:val=";"/>
  <w14:docId w14:val="7441E681"/>
  <w15:docId w15:val="{20F6833D-CC14-407D-8DE4-3A01DCDAC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lny">
    <w:name w:val="Normal"/>
    <w:qFormat/>
    <w:rsid w:val="00CA324F"/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C10E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PremedixBullet">
    <w:name w:val="Premedix Bullet"/>
    <w:basedOn w:val="Bezzoznamu"/>
    <w:uiPriority w:val="99"/>
    <w:locked/>
    <w:rsid w:val="003F0596"/>
  </w:style>
  <w:style w:type="paragraph" w:customStyle="1" w:styleId="Adresa">
    <w:name w:val="Adresa"/>
    <w:basedOn w:val="Normlny"/>
    <w:qFormat/>
    <w:locked/>
    <w:rsid w:val="00F843A8"/>
    <w:pPr>
      <w:spacing w:before="600"/>
      <w:ind w:left="5529"/>
    </w:pPr>
    <w:rPr>
      <w:rFonts w:ascii="Corbel" w:hAnsi="Corbel"/>
      <w:color w:val="000000"/>
      <w:szCs w:val="24"/>
      <w:lang w:eastAsia="sk-SK"/>
      <w14:numForm w14:val="lining"/>
    </w:rPr>
  </w:style>
  <w:style w:type="character" w:customStyle="1" w:styleId="Nadpis1Char">
    <w:name w:val="Nadpis 1 Char"/>
    <w:basedOn w:val="Predvolenpsmoodseku"/>
    <w:link w:val="Nadpis1"/>
    <w:uiPriority w:val="9"/>
    <w:rsid w:val="00C10E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Mriekatabuky">
    <w:name w:val="Table Grid"/>
    <w:basedOn w:val="Normlnatabuka"/>
    <w:uiPriority w:val="39"/>
    <w:locked/>
    <w:rsid w:val="00AA3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lavickaNazov">
    <w:name w:val="Hlavicka Nazov"/>
    <w:basedOn w:val="Normlny"/>
    <w:qFormat/>
    <w:locked/>
    <w:rsid w:val="00F843A8"/>
    <w:pPr>
      <w:spacing w:before="60" w:line="276" w:lineRule="auto"/>
      <w:ind w:left="3" w:right="283" w:hanging="3"/>
    </w:pPr>
    <w:rPr>
      <w:rFonts w:ascii="Corbel" w:hAnsi="Corbel" w:cs="Segoe UI"/>
      <w:color w:val="000000" w:themeColor="text1"/>
      <w:sz w:val="18"/>
      <w:szCs w:val="18"/>
      <w:shd w:val="clear" w:color="auto" w:fill="FFFFFF"/>
      <w14:numForm w14:val="lining"/>
    </w:rPr>
  </w:style>
  <w:style w:type="paragraph" w:customStyle="1" w:styleId="HlavickaODD">
    <w:name w:val="Hlavicka ODD"/>
    <w:basedOn w:val="Normlny"/>
    <w:qFormat/>
    <w:locked/>
    <w:rsid w:val="00F843A8"/>
    <w:pPr>
      <w:spacing w:before="60" w:line="276" w:lineRule="auto"/>
      <w:ind w:left="173" w:right="93" w:hanging="3"/>
    </w:pPr>
    <w:rPr>
      <w:rFonts w:ascii="Corbel" w:hAnsi="Corbel" w:cs="Times New Roman (Body CS)"/>
      <w:b/>
      <w:bCs/>
      <w:sz w:val="18"/>
      <w:szCs w:val="18"/>
      <w14:numForm w14:val="lining"/>
    </w:rPr>
  </w:style>
  <w:style w:type="paragraph" w:customStyle="1" w:styleId="Identifiktory">
    <w:name w:val="Identifikátory"/>
    <w:basedOn w:val="Normlny"/>
    <w:qFormat/>
    <w:locked/>
    <w:rsid w:val="00F843A8"/>
    <w:pPr>
      <w:ind w:right="-119"/>
    </w:pPr>
    <w:rPr>
      <w:rFonts w:ascii="Corbel" w:hAnsi="Corbel"/>
      <w:sz w:val="20"/>
      <w14:numForm w14:val="lining"/>
    </w:rPr>
  </w:style>
  <w:style w:type="paragraph" w:customStyle="1" w:styleId="Texttelo">
    <w:name w:val="Text telo"/>
    <w:basedOn w:val="Normlny"/>
    <w:qFormat/>
    <w:locked/>
    <w:rsid w:val="00F843A8"/>
    <w:pPr>
      <w:spacing w:before="840"/>
    </w:pPr>
    <w:rPr>
      <w:rFonts w:ascii="Corbel" w:hAnsi="Corbel"/>
      <w:szCs w:val="24"/>
      <w14:numForm w14:val="lining"/>
    </w:rPr>
  </w:style>
  <w:style w:type="paragraph" w:customStyle="1" w:styleId="Patkavlavo">
    <w:name w:val="Patka vlavo"/>
    <w:basedOn w:val="Normlny"/>
    <w:qFormat/>
    <w:locked/>
    <w:rsid w:val="00F843A8"/>
    <w:pPr>
      <w:spacing w:line="276" w:lineRule="auto"/>
    </w:pPr>
    <w:rPr>
      <w:rFonts w:ascii="Corbel" w:hAnsi="Corbel"/>
      <w:sz w:val="18"/>
      <w:szCs w:val="18"/>
      <w14:numForm w14:val="lining"/>
    </w:rPr>
  </w:style>
  <w:style w:type="paragraph" w:customStyle="1" w:styleId="Patkavpravo">
    <w:name w:val="Patka vpravo"/>
    <w:basedOn w:val="Normlny"/>
    <w:qFormat/>
    <w:locked/>
    <w:rsid w:val="00C10E98"/>
    <w:pPr>
      <w:spacing w:line="276" w:lineRule="auto"/>
      <w:jc w:val="right"/>
    </w:pPr>
    <w:rPr>
      <w:rFonts w:ascii="Corbel" w:hAnsi="Corbel" w:cs="Times New Roman (Body CS)"/>
      <w:sz w:val="18"/>
      <w:szCs w:val="18"/>
      <w14:ligatures w14:val="standard"/>
      <w14:numForm w14:val="lining"/>
    </w:rPr>
  </w:style>
  <w:style w:type="paragraph" w:styleId="Hlavika">
    <w:name w:val="header"/>
    <w:basedOn w:val="Normlny"/>
    <w:link w:val="Hlavik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styleId="Pta">
    <w:name w:val="footer"/>
    <w:basedOn w:val="Normlny"/>
    <w:link w:val="Pt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customStyle="1" w:styleId="Hlavickaadresa">
    <w:name w:val="Hlavicka adresa"/>
    <w:basedOn w:val="Normlny"/>
    <w:qFormat/>
    <w:locked/>
    <w:rsid w:val="005E3A72"/>
    <w:pPr>
      <w:spacing w:before="60" w:line="276" w:lineRule="auto"/>
      <w:ind w:left="173" w:right="170" w:hanging="3"/>
    </w:pPr>
    <w:rPr>
      <w:rFonts w:ascii="Corbel" w:hAnsi="Corbel" w:cs="Times New Roman (Body CS)"/>
      <w:sz w:val="18"/>
      <w:szCs w:val="18"/>
      <w14:numForm w14:val="lining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902E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902EE"/>
    <w:rPr>
      <w:rFonts w:ascii="Tahoma" w:eastAsia="Times New Roman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2B6F4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B6F44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B6F44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B6F4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B6F4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Zstupntext">
    <w:name w:val="Placeholder Text"/>
    <w:basedOn w:val="Predvolenpsmoodseku"/>
    <w:uiPriority w:val="99"/>
    <w:semiHidden/>
    <w:rsid w:val="008061D4"/>
    <w:rPr>
      <w:color w:val="808080"/>
    </w:rPr>
  </w:style>
  <w:style w:type="character" w:customStyle="1" w:styleId="tl1">
    <w:name w:val="Štýl1"/>
    <w:basedOn w:val="Predvolenpsmoodseku"/>
    <w:uiPriority w:val="1"/>
    <w:locked/>
    <w:rsid w:val="00516D80"/>
    <w:rPr>
      <w:rFonts w:ascii="Corbel" w:hAnsi="Corbel"/>
    </w:rPr>
  </w:style>
  <w:style w:type="paragraph" w:styleId="Revzia">
    <w:name w:val="Revision"/>
    <w:hidden/>
    <w:uiPriority w:val="99"/>
    <w:semiHidden/>
    <w:rsid w:val="00917925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ontrol" Target="activeX/activeX1.xml"/><Relationship Id="rId18" Type="http://schemas.openxmlformats.org/officeDocument/2006/relationships/image" Target="media/image5.wmf"/><Relationship Id="rId26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openxmlformats.org/officeDocument/2006/relationships/control" Target="activeX/activeX5.xml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control" Target="activeX/activeX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wmf"/><Relationship Id="rId20" Type="http://schemas.openxmlformats.org/officeDocument/2006/relationships/image" Target="media/image6.w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control" Target="activeX/activeX2.xml"/><Relationship Id="rId23" Type="http://schemas.openxmlformats.org/officeDocument/2006/relationships/control" Target="activeX/activeX6.xml"/><Relationship Id="rId10" Type="http://schemas.openxmlformats.org/officeDocument/2006/relationships/endnotes" Target="endnotes.xml"/><Relationship Id="rId19" Type="http://schemas.openxmlformats.org/officeDocument/2006/relationships/control" Target="activeX/activeX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wmf"/><Relationship Id="rId22" Type="http://schemas.openxmlformats.org/officeDocument/2006/relationships/image" Target="media/image7.wmf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en\Downloads\Uradny_list_FAF%20(2).dotx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90932F9389D4B0B850346D0119AB01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6147F78-77CF-40D5-8916-96949CF658FC}"/>
      </w:docPartPr>
      <w:docPartBody>
        <w:p w:rsidR="00146193" w:rsidRDefault="001648A8" w:rsidP="001648A8">
          <w:pPr>
            <w:pStyle w:val="190932F9389D4B0B850346D0119AB013"/>
          </w:pPr>
          <w:r w:rsidRPr="00E9738D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D0618AFB664E4E50AEA1DD16577228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B1B2460-8F73-4D23-AEB6-99009FA7F753}"/>
      </w:docPartPr>
      <w:docPartBody>
        <w:p w:rsidR="00146193" w:rsidRDefault="001648A8" w:rsidP="001648A8">
          <w:pPr>
            <w:pStyle w:val="D0618AFB664E4E50AEA1DD16577228D9"/>
          </w:pPr>
          <w:r w:rsidRPr="00E9738D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AB6A4C99C40C45F69135DB6C0534FC4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BB06012-2A6C-4697-9E99-A92B17DEDA36}"/>
      </w:docPartPr>
      <w:docPartBody>
        <w:p w:rsidR="00146193" w:rsidRDefault="001648A8" w:rsidP="001648A8">
          <w:pPr>
            <w:pStyle w:val="AB6A4C99C40C45F69135DB6C0534FC48"/>
          </w:pPr>
          <w:r w:rsidRPr="00E9738D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CE711669B5F74C2CBD986BC48BA3B92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49F4F7-BCB9-4469-B603-6E92D31C11D0}"/>
      </w:docPartPr>
      <w:docPartBody>
        <w:p w:rsidR="00146193" w:rsidRDefault="001648A8" w:rsidP="001648A8">
          <w:pPr>
            <w:pStyle w:val="CE711669B5F74C2CBD986BC48BA3B926"/>
          </w:pPr>
          <w:r w:rsidRPr="00E9738D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B91BE1FFE89845C8BDCFC65876378F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8A4C2C4-EB1C-4B13-9711-FE23857899AA}"/>
      </w:docPartPr>
      <w:docPartBody>
        <w:p w:rsidR="00146193" w:rsidRDefault="001648A8" w:rsidP="001648A8">
          <w:pPr>
            <w:pStyle w:val="B91BE1FFE89845C8BDCFC65876378F2B"/>
          </w:pPr>
          <w:r w:rsidRPr="00AD0C5F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2F9C880C6B3E49C5BEFF9CEA1634623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0BC5DE1-5640-4381-BFE0-DE9FBF07E660}"/>
      </w:docPartPr>
      <w:docPartBody>
        <w:p w:rsidR="00146193" w:rsidRDefault="001648A8" w:rsidP="001648A8">
          <w:pPr>
            <w:pStyle w:val="2F9C880C6B3E49C5BEFF9CEA16346237"/>
          </w:pPr>
          <w:r w:rsidRPr="00AD0C5F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1B28FD2BF3CB4CA19372972D6111EDF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16D54B-2AF3-4C7B-85FA-A94C086A61BE}"/>
      </w:docPartPr>
      <w:docPartBody>
        <w:p w:rsidR="00146193" w:rsidRDefault="001648A8" w:rsidP="001648A8">
          <w:pPr>
            <w:pStyle w:val="1B28FD2BF3CB4CA19372972D6111EDF4"/>
          </w:pPr>
          <w:r w:rsidRPr="00AD0C5F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12B75E9CA49F4590B822E8F35770B56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E742A5A-545F-475B-8FEE-042401F52A82}"/>
      </w:docPartPr>
      <w:docPartBody>
        <w:p w:rsidR="00146193" w:rsidRDefault="001648A8" w:rsidP="001648A8">
          <w:pPr>
            <w:pStyle w:val="12B75E9CA49F4590B822E8F35770B56B"/>
          </w:pPr>
          <w:r w:rsidRPr="00AD0C5F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D301EA6FB2D9462AB6CE872F2571C87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F89BCE0-70DC-4739-97FE-2129F0BA698E}"/>
      </w:docPartPr>
      <w:docPartBody>
        <w:p w:rsidR="00146193" w:rsidRDefault="001648A8" w:rsidP="001648A8">
          <w:pPr>
            <w:pStyle w:val="D301EA6FB2D9462AB6CE872F2571C871"/>
          </w:pPr>
          <w:r w:rsidRPr="00AD0C5F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CEFC0F7C091F497EB995B9CD5336E2A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669AECB-D20E-4084-BB96-AEFAC5A1FC34}"/>
      </w:docPartPr>
      <w:docPartBody>
        <w:p w:rsidR="00146193" w:rsidRDefault="001648A8" w:rsidP="001648A8">
          <w:pPr>
            <w:pStyle w:val="CEFC0F7C091F497EB995B9CD5336E2A0"/>
          </w:pPr>
          <w:r w:rsidRPr="00AD0C5F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B9F28E3E25D447C991D5D69B8CBAF22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79CA037-ED9A-4EF3-818B-81BF9E4A1857}"/>
      </w:docPartPr>
      <w:docPartBody>
        <w:p w:rsidR="00146193" w:rsidRDefault="001648A8" w:rsidP="001648A8">
          <w:pPr>
            <w:pStyle w:val="B9F28E3E25D447C991D5D69B8CBAF22C"/>
          </w:pPr>
          <w:r w:rsidRPr="00AD0C5F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B9AB9A6073064A4594103F35936B1C4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F94EFB-915F-40E9-B7ED-F9FC44378BE2}"/>
      </w:docPartPr>
      <w:docPartBody>
        <w:p w:rsidR="00146193" w:rsidRDefault="001648A8" w:rsidP="001648A8">
          <w:pPr>
            <w:pStyle w:val="B9AB9A6073064A4594103F35936B1C4B"/>
          </w:pPr>
          <w:r w:rsidRPr="00AD0C5F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4A0BB2265E6C46C38A7B66BC4C01610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AAA084-B09B-435D-97D4-9A313898AB51}"/>
      </w:docPartPr>
      <w:docPartBody>
        <w:p w:rsidR="00146193" w:rsidRDefault="001648A8" w:rsidP="001648A8">
          <w:pPr>
            <w:pStyle w:val="4A0BB2265E6C46C38A7B66BC4C016102"/>
          </w:pPr>
          <w:r w:rsidRPr="00AD0C5F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DEE969378C1D4EBDA33817C168171F3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F910378-8F20-404E-90B9-9C9D58DEEEED}"/>
      </w:docPartPr>
      <w:docPartBody>
        <w:p w:rsidR="00146193" w:rsidRDefault="001648A8" w:rsidP="001648A8">
          <w:pPr>
            <w:pStyle w:val="DEE969378C1D4EBDA33817C168171F33"/>
          </w:pPr>
          <w:r w:rsidRPr="00AD0C5F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3A33635C1F7C4A4CB3D36CC30956B9A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18764F6-13EA-433C-9515-ED80AADB9F6B}"/>
      </w:docPartPr>
      <w:docPartBody>
        <w:p w:rsidR="00146193" w:rsidRDefault="001648A8" w:rsidP="001648A8">
          <w:pPr>
            <w:pStyle w:val="3A33635C1F7C4A4CB3D36CC30956B9A9"/>
          </w:pPr>
          <w:r w:rsidRPr="00E9738D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DB870CBF86614E4B8BA74613DAD212C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6CB3ACD-C6AA-42D7-B75B-9831C9686038}"/>
      </w:docPartPr>
      <w:docPartBody>
        <w:p w:rsidR="00DC06D8" w:rsidRDefault="001648A8" w:rsidP="001648A8">
          <w:pPr>
            <w:pStyle w:val="DB870CBF86614E4B8BA74613DAD212C0"/>
          </w:pPr>
          <w:r w:rsidRPr="00E9738D">
            <w:rPr>
              <w:rStyle w:val="Zstupntext"/>
              <w:rFonts w:ascii="Corbel" w:eastAsiaTheme="minorHAnsi" w:hAnsi="Corbel"/>
            </w:rPr>
            <w:t>Kliknite</w:t>
          </w:r>
          <w:r>
            <w:rPr>
              <w:rStyle w:val="Zstupntext"/>
              <w:rFonts w:ascii="Corbel" w:eastAsiaTheme="minorHAnsi" w:hAnsi="Corbel"/>
            </w:rPr>
            <w:t xml:space="preserve"> </w:t>
          </w:r>
          <w:r w:rsidRPr="00E9738D">
            <w:rPr>
              <w:rStyle w:val="Zstupntext"/>
              <w:rFonts w:ascii="Corbel" w:eastAsiaTheme="minorHAnsi" w:hAnsi="Corbel"/>
            </w:rPr>
            <w:t>sem a zadajte text.</w:t>
          </w:r>
        </w:p>
      </w:docPartBody>
    </w:docPart>
    <w:docPart>
      <w:docPartPr>
        <w:name w:val="BA52DB60C68F4DA39E8195F1530F293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4084A73-5C1B-45D0-8D9D-1F7D72CFD96D}"/>
      </w:docPartPr>
      <w:docPartBody>
        <w:p w:rsidR="00DC06D8" w:rsidRDefault="001648A8" w:rsidP="001648A8">
          <w:pPr>
            <w:pStyle w:val="BA52DB60C68F4DA39E8195F1530F2939"/>
          </w:pPr>
          <w:r w:rsidRPr="00E9738D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09E43BE914724578AAB72A512082D52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E6C6267-5E94-45FD-8E9C-BCB6867BBC08}"/>
      </w:docPartPr>
      <w:docPartBody>
        <w:p w:rsidR="00E20D2A" w:rsidRDefault="001648A8" w:rsidP="001648A8">
          <w:pPr>
            <w:pStyle w:val="09E43BE914724578AAB72A512082D525"/>
          </w:pPr>
          <w:r w:rsidRPr="00AD0C5F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F9228DC21A79464197905673DA8C46B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FB8DCBE-725B-4F71-B4A9-D2F80E403377}"/>
      </w:docPartPr>
      <w:docPartBody>
        <w:p w:rsidR="00E20D2A" w:rsidRDefault="001648A8" w:rsidP="001648A8">
          <w:pPr>
            <w:pStyle w:val="F9228DC21A79464197905673DA8C46BB"/>
          </w:pPr>
          <w:r w:rsidRPr="00AD0C5F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1F1D8369169C4335B71E5C3691EAA9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2F2F501-26C5-4689-AF27-04C8E3C28810}"/>
      </w:docPartPr>
      <w:docPartBody>
        <w:p w:rsidR="00E20D2A" w:rsidRDefault="001648A8" w:rsidP="001648A8">
          <w:pPr>
            <w:pStyle w:val="1F1D8369169C4335B71E5C3691EAA940"/>
          </w:pPr>
          <w:r w:rsidRPr="00AD0C5F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7B5C74154A09494C809986F45956E85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9E773D2-CB5E-4902-BE8D-3476C3410E2D}"/>
      </w:docPartPr>
      <w:docPartBody>
        <w:p w:rsidR="00E20D2A" w:rsidRDefault="001648A8" w:rsidP="001648A8">
          <w:pPr>
            <w:pStyle w:val="7B5C74154A09494C809986F45956E856"/>
          </w:pPr>
          <w:r w:rsidRPr="00AD0C5F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5FA61404250C4DF98A13A9B42B2FE20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5D7D54D-FD43-448E-B7B1-137196C7CFFC}"/>
      </w:docPartPr>
      <w:docPartBody>
        <w:p w:rsidR="00926E3A" w:rsidRDefault="001648A8" w:rsidP="001648A8">
          <w:pPr>
            <w:pStyle w:val="5FA61404250C4DF98A13A9B42B2FE2001"/>
          </w:pPr>
          <w:r w:rsidRPr="00235160">
            <w:rPr>
              <w:rStyle w:val="Zstupntext"/>
              <w:rFonts w:eastAsiaTheme="minorHAnsi"/>
            </w:rPr>
            <w:t>[Názov]</w:t>
          </w:r>
        </w:p>
      </w:docPartBody>
    </w:docPart>
    <w:docPart>
      <w:docPartPr>
        <w:name w:val="4D942BEABA0B4362833ADD635A422C0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56E0D9C-0F1A-474E-9CB5-A3982DF5CD1A}"/>
      </w:docPartPr>
      <w:docPartBody>
        <w:p w:rsidR="00926E3A" w:rsidRDefault="001648A8" w:rsidP="001648A8">
          <w:pPr>
            <w:pStyle w:val="4D942BEABA0B4362833ADD635A422C0A1"/>
          </w:pPr>
          <w:r w:rsidRPr="00235160">
            <w:rPr>
              <w:rStyle w:val="Zstupntext"/>
              <w:rFonts w:eastAsiaTheme="minorHAnsi"/>
            </w:rPr>
            <w:t>[Názov]</w:t>
          </w:r>
        </w:p>
      </w:docPartBody>
    </w:docPart>
    <w:docPart>
      <w:docPartPr>
        <w:name w:val="FE1AC6BB10954541B9B63B3464C9013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D16BFCB-4DB5-42FD-879A-C99C9CB79C11}"/>
      </w:docPartPr>
      <w:docPartBody>
        <w:p w:rsidR="00926E3A" w:rsidRDefault="001648A8" w:rsidP="001648A8">
          <w:pPr>
            <w:pStyle w:val="FE1AC6BB10954541B9B63B3464C9013A1"/>
          </w:pPr>
          <w:r w:rsidRPr="00235160">
            <w:rPr>
              <w:rStyle w:val="Zstupntext"/>
              <w:rFonts w:eastAsiaTheme="minorHAnsi"/>
            </w:rPr>
            <w:t>[Názov]</w:t>
          </w:r>
        </w:p>
      </w:docPartBody>
    </w:docPart>
    <w:docPart>
      <w:docPartPr>
        <w:name w:val="7A668651906444CE83FD8AE316C3F7F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2B5F28-BE3E-4A9B-B277-47567985BCF2}"/>
      </w:docPartPr>
      <w:docPartBody>
        <w:p w:rsidR="00926E3A" w:rsidRDefault="001648A8" w:rsidP="001648A8">
          <w:pPr>
            <w:pStyle w:val="7A668651906444CE83FD8AE316C3F7F51"/>
          </w:pPr>
          <w:r w:rsidRPr="00235160">
            <w:rPr>
              <w:rStyle w:val="Zstupntext"/>
              <w:rFonts w:eastAsiaTheme="minorHAnsi"/>
            </w:rPr>
            <w:t>[Názov]</w:t>
          </w:r>
        </w:p>
      </w:docPartBody>
    </w:docPart>
    <w:docPart>
      <w:docPartPr>
        <w:name w:val="FD62EEC2F0244943AD6325465F1695D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46B0EBD-F509-4CDC-8338-19BA26F118E7}"/>
      </w:docPartPr>
      <w:docPartBody>
        <w:p w:rsidR="00926E3A" w:rsidRDefault="001648A8" w:rsidP="001648A8">
          <w:pPr>
            <w:pStyle w:val="FD62EEC2F0244943AD6325465F1695DB1"/>
          </w:pPr>
          <w:r w:rsidRPr="00235160">
            <w:rPr>
              <w:rStyle w:val="Zstupntext"/>
              <w:rFonts w:eastAsiaTheme="minorHAnsi"/>
            </w:rPr>
            <w:t>[Názov]</w:t>
          </w:r>
        </w:p>
      </w:docPartBody>
    </w:docPart>
    <w:docPart>
      <w:docPartPr>
        <w:name w:val="93DD4775344D486A9E3AD1CCB196214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1FFB0D2-C78F-40B3-ADA2-5F5E98C56D71}"/>
      </w:docPartPr>
      <w:docPartBody>
        <w:p w:rsidR="00926E3A" w:rsidRDefault="001648A8" w:rsidP="001648A8">
          <w:pPr>
            <w:pStyle w:val="93DD4775344D486A9E3AD1CCB196214F1"/>
          </w:pPr>
          <w:r w:rsidRPr="00235160">
            <w:rPr>
              <w:rStyle w:val="Zstupntext"/>
              <w:rFonts w:eastAsiaTheme="minorHAnsi"/>
            </w:rPr>
            <w:t>[Názov]</w:t>
          </w:r>
        </w:p>
      </w:docPartBody>
    </w:docPart>
    <w:docPart>
      <w:docPartPr>
        <w:name w:val="B72FED3822E04A1686704D5174BFC33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043B0E6-5A64-4ECA-BE7F-774BE6A690E9}"/>
      </w:docPartPr>
      <w:docPartBody>
        <w:p w:rsidR="00B348FC" w:rsidRDefault="001648A8" w:rsidP="001648A8">
          <w:pPr>
            <w:pStyle w:val="B72FED3822E04A1686704D5174BFC339"/>
          </w:pPr>
          <w:r w:rsidRPr="00235160">
            <w:rPr>
              <w:rStyle w:val="Zstupntext"/>
              <w:rFonts w:eastAsiaTheme="minorHAnsi"/>
            </w:rPr>
            <w:t>[Názov]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EBE"/>
    <w:rsid w:val="00031D0D"/>
    <w:rsid w:val="00146193"/>
    <w:rsid w:val="001648A8"/>
    <w:rsid w:val="00193307"/>
    <w:rsid w:val="00267D4E"/>
    <w:rsid w:val="002A0CD0"/>
    <w:rsid w:val="003D63A1"/>
    <w:rsid w:val="00792C32"/>
    <w:rsid w:val="007D1CA0"/>
    <w:rsid w:val="00803FA3"/>
    <w:rsid w:val="00926E3A"/>
    <w:rsid w:val="00943EBE"/>
    <w:rsid w:val="00B348FC"/>
    <w:rsid w:val="00BE1E5A"/>
    <w:rsid w:val="00BF4A77"/>
    <w:rsid w:val="00D77CCF"/>
    <w:rsid w:val="00D94EA1"/>
    <w:rsid w:val="00DC06D8"/>
    <w:rsid w:val="00E20D2A"/>
    <w:rsid w:val="00E30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1648A8"/>
    <w:rPr>
      <w:color w:val="808080"/>
    </w:rPr>
  </w:style>
  <w:style w:type="paragraph" w:customStyle="1" w:styleId="5FA61404250C4DF98A13A9B42B2FE200">
    <w:name w:val="5FA61404250C4DF98A13A9B42B2FE200"/>
    <w:rsid w:val="00BF4A77"/>
    <w:pPr>
      <w:spacing w:before="60" w:after="0" w:line="276" w:lineRule="auto"/>
      <w:ind w:left="173" w:right="170" w:hanging="3"/>
    </w:pPr>
    <w:rPr>
      <w:rFonts w:ascii="Corbel" w:eastAsia="Times New Roman" w:hAnsi="Corbel" w:cs="Times New Roman (Body CS)"/>
      <w:sz w:val="18"/>
      <w:szCs w:val="18"/>
      <w:lang w:eastAsia="en-US"/>
      <w14:numForm w14:val="lining"/>
    </w:rPr>
  </w:style>
  <w:style w:type="paragraph" w:customStyle="1" w:styleId="4D942BEABA0B4362833ADD635A422C0A">
    <w:name w:val="4D942BEABA0B4362833ADD635A422C0A"/>
    <w:rsid w:val="00BF4A77"/>
    <w:pPr>
      <w:spacing w:before="60" w:after="0" w:line="276" w:lineRule="auto"/>
      <w:ind w:left="173" w:right="170" w:hanging="3"/>
    </w:pPr>
    <w:rPr>
      <w:rFonts w:ascii="Corbel" w:eastAsia="Times New Roman" w:hAnsi="Corbel" w:cs="Times New Roman (Body CS)"/>
      <w:sz w:val="18"/>
      <w:szCs w:val="18"/>
      <w:lang w:eastAsia="en-US"/>
      <w14:numForm w14:val="lining"/>
    </w:rPr>
  </w:style>
  <w:style w:type="paragraph" w:customStyle="1" w:styleId="B72FED3822E04A1686704D5174BFC3391">
    <w:name w:val="B72FED3822E04A1686704D5174BFC3391"/>
    <w:rsid w:val="00BF4A77"/>
    <w:pPr>
      <w:spacing w:before="60" w:after="0" w:line="276" w:lineRule="auto"/>
      <w:ind w:left="173" w:right="170" w:hanging="3"/>
    </w:pPr>
    <w:rPr>
      <w:rFonts w:ascii="Corbel" w:eastAsia="Times New Roman" w:hAnsi="Corbel" w:cs="Times New Roman (Body CS)"/>
      <w:sz w:val="18"/>
      <w:szCs w:val="18"/>
      <w:lang w:eastAsia="en-US"/>
      <w14:numForm w14:val="lining"/>
    </w:rPr>
  </w:style>
  <w:style w:type="paragraph" w:customStyle="1" w:styleId="FE1AC6BB10954541B9B63B3464C9013A">
    <w:name w:val="FE1AC6BB10954541B9B63B3464C9013A"/>
    <w:rsid w:val="00BF4A77"/>
    <w:pPr>
      <w:spacing w:before="60" w:after="0" w:line="276" w:lineRule="auto"/>
      <w:ind w:left="173" w:right="170" w:hanging="3"/>
    </w:pPr>
    <w:rPr>
      <w:rFonts w:ascii="Corbel" w:eastAsia="Times New Roman" w:hAnsi="Corbel" w:cs="Times New Roman (Body CS)"/>
      <w:sz w:val="18"/>
      <w:szCs w:val="18"/>
      <w:lang w:eastAsia="en-US"/>
      <w14:numForm w14:val="lining"/>
    </w:rPr>
  </w:style>
  <w:style w:type="paragraph" w:customStyle="1" w:styleId="7A668651906444CE83FD8AE316C3F7F5">
    <w:name w:val="7A668651906444CE83FD8AE316C3F7F5"/>
    <w:rsid w:val="00BF4A77"/>
    <w:pPr>
      <w:spacing w:before="60" w:after="0" w:line="276" w:lineRule="auto"/>
      <w:ind w:left="173" w:right="170" w:hanging="3"/>
    </w:pPr>
    <w:rPr>
      <w:rFonts w:ascii="Corbel" w:eastAsia="Times New Roman" w:hAnsi="Corbel" w:cs="Times New Roman (Body CS)"/>
      <w:sz w:val="18"/>
      <w:szCs w:val="18"/>
      <w:lang w:eastAsia="en-US"/>
      <w14:numForm w14:val="lining"/>
    </w:rPr>
  </w:style>
  <w:style w:type="paragraph" w:customStyle="1" w:styleId="FD62EEC2F0244943AD6325465F1695DB">
    <w:name w:val="FD62EEC2F0244943AD6325465F1695DB"/>
    <w:rsid w:val="00BF4A77"/>
    <w:pPr>
      <w:spacing w:before="60" w:after="0" w:line="276" w:lineRule="auto"/>
      <w:ind w:left="173" w:right="170" w:hanging="3"/>
    </w:pPr>
    <w:rPr>
      <w:rFonts w:ascii="Corbel" w:eastAsia="Times New Roman" w:hAnsi="Corbel" w:cs="Times New Roman (Body CS)"/>
      <w:sz w:val="18"/>
      <w:szCs w:val="18"/>
      <w:lang w:eastAsia="en-US"/>
      <w14:numForm w14:val="lining"/>
    </w:rPr>
  </w:style>
  <w:style w:type="paragraph" w:customStyle="1" w:styleId="190932F9389D4B0B850346D0119AB0131">
    <w:name w:val="190932F9389D4B0B850346D0119AB0131"/>
    <w:rsid w:val="00BF4A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DB870CBF86614E4B8BA74613DAD212C01">
    <w:name w:val="DB870CBF86614E4B8BA74613DAD212C01"/>
    <w:rsid w:val="00BF4A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D0618AFB664E4E50AEA1DD16577228D91">
    <w:name w:val="D0618AFB664E4E50AEA1DD16577228D91"/>
    <w:rsid w:val="00BF4A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BA52DB60C68F4DA39E8195F1530F29391">
    <w:name w:val="BA52DB60C68F4DA39E8195F1530F29391"/>
    <w:rsid w:val="00BF4A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AB6A4C99C40C45F69135DB6C0534FC481">
    <w:name w:val="AB6A4C99C40C45F69135DB6C0534FC481"/>
    <w:rsid w:val="00BF4A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CE711669B5F74C2CBD986BC48BA3B9261">
    <w:name w:val="CE711669B5F74C2CBD986BC48BA3B9261"/>
    <w:rsid w:val="00BF4A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2F9C880C6B3E49C5BEFF9CEA163462371">
    <w:name w:val="2F9C880C6B3E49C5BEFF9CEA163462371"/>
    <w:rsid w:val="00BF4A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1B28FD2BF3CB4CA19372972D6111EDF41">
    <w:name w:val="1B28FD2BF3CB4CA19372972D6111EDF41"/>
    <w:rsid w:val="00BF4A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12B75E9CA49F4590B822E8F35770B56B1">
    <w:name w:val="12B75E9CA49F4590B822E8F35770B56B1"/>
    <w:rsid w:val="00BF4A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D301EA6FB2D9462AB6CE872F2571C8711">
    <w:name w:val="D301EA6FB2D9462AB6CE872F2571C8711"/>
    <w:rsid w:val="00BF4A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CEFC0F7C091F497EB995B9CD5336E2A01">
    <w:name w:val="CEFC0F7C091F497EB995B9CD5336E2A01"/>
    <w:rsid w:val="00BF4A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B9F28E3E25D447C991D5D69B8CBAF22C1">
    <w:name w:val="B9F28E3E25D447C991D5D69B8CBAF22C1"/>
    <w:rsid w:val="00BF4A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B9AB9A6073064A4594103F35936B1C4B1">
    <w:name w:val="B9AB9A6073064A4594103F35936B1C4B1"/>
    <w:rsid w:val="00BF4A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4A0BB2265E6C46C38A7B66BC4C0161021">
    <w:name w:val="4A0BB2265E6C46C38A7B66BC4C0161021"/>
    <w:rsid w:val="00BF4A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DEE969378C1D4EBDA33817C168171F331">
    <w:name w:val="DEE969378C1D4EBDA33817C168171F331"/>
    <w:rsid w:val="00BF4A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B91BE1FFE89845C8BDCFC65876378F2B1">
    <w:name w:val="B91BE1FFE89845C8BDCFC65876378F2B1"/>
    <w:rsid w:val="00BF4A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09E43BE914724578AAB72A512082D5251">
    <w:name w:val="09E43BE914724578AAB72A512082D5251"/>
    <w:rsid w:val="00BF4A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F9228DC21A79464197905673DA8C46BB1">
    <w:name w:val="F9228DC21A79464197905673DA8C46BB1"/>
    <w:rsid w:val="00BF4A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1F1D8369169C4335B71E5C3691EAA9401">
    <w:name w:val="1F1D8369169C4335B71E5C3691EAA9401"/>
    <w:rsid w:val="00BF4A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7B5C74154A09494C809986F45956E8561">
    <w:name w:val="7B5C74154A09494C809986F45956E8561"/>
    <w:rsid w:val="00BF4A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3A33635C1F7C4A4CB3D36CC30956B9A91">
    <w:name w:val="3A33635C1F7C4A4CB3D36CC30956B9A91"/>
    <w:rsid w:val="00BF4A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93DD4775344D486A9E3AD1CCB196214F">
    <w:name w:val="93DD4775344D486A9E3AD1CCB196214F"/>
    <w:rsid w:val="00BF4A77"/>
    <w:pPr>
      <w:spacing w:before="60" w:after="0" w:line="276" w:lineRule="auto"/>
      <w:ind w:left="173" w:right="170" w:hanging="3"/>
    </w:pPr>
    <w:rPr>
      <w:rFonts w:ascii="Corbel" w:eastAsia="Times New Roman" w:hAnsi="Corbel" w:cs="Times New Roman (Body CS)"/>
      <w:sz w:val="18"/>
      <w:szCs w:val="18"/>
      <w:lang w:eastAsia="en-US"/>
      <w14:numForm w14:val="lining"/>
    </w:rPr>
  </w:style>
  <w:style w:type="paragraph" w:customStyle="1" w:styleId="5FA61404250C4DF98A13A9B42B2FE2001">
    <w:name w:val="5FA61404250C4DF98A13A9B42B2FE2001"/>
    <w:rsid w:val="001648A8"/>
    <w:pPr>
      <w:spacing w:before="60" w:after="0" w:line="276" w:lineRule="auto"/>
      <w:ind w:left="173" w:right="170" w:hanging="3"/>
    </w:pPr>
    <w:rPr>
      <w:rFonts w:ascii="Corbel" w:eastAsia="Times New Roman" w:hAnsi="Corbel" w:cs="Times New Roman (Body CS)"/>
      <w:sz w:val="18"/>
      <w:szCs w:val="18"/>
      <w:lang w:eastAsia="en-US"/>
      <w14:numForm w14:val="lining"/>
    </w:rPr>
  </w:style>
  <w:style w:type="paragraph" w:customStyle="1" w:styleId="4D942BEABA0B4362833ADD635A422C0A1">
    <w:name w:val="4D942BEABA0B4362833ADD635A422C0A1"/>
    <w:rsid w:val="001648A8"/>
    <w:pPr>
      <w:spacing w:before="60" w:after="0" w:line="276" w:lineRule="auto"/>
      <w:ind w:left="173" w:right="170" w:hanging="3"/>
    </w:pPr>
    <w:rPr>
      <w:rFonts w:ascii="Corbel" w:eastAsia="Times New Roman" w:hAnsi="Corbel" w:cs="Times New Roman (Body CS)"/>
      <w:sz w:val="18"/>
      <w:szCs w:val="18"/>
      <w:lang w:eastAsia="en-US"/>
      <w14:numForm w14:val="lining"/>
    </w:rPr>
  </w:style>
  <w:style w:type="paragraph" w:customStyle="1" w:styleId="B72FED3822E04A1686704D5174BFC339">
    <w:name w:val="B72FED3822E04A1686704D5174BFC339"/>
    <w:rsid w:val="001648A8"/>
    <w:pPr>
      <w:spacing w:before="60" w:after="0" w:line="276" w:lineRule="auto"/>
      <w:ind w:left="173" w:right="170" w:hanging="3"/>
    </w:pPr>
    <w:rPr>
      <w:rFonts w:ascii="Corbel" w:eastAsia="Times New Roman" w:hAnsi="Corbel" w:cs="Times New Roman (Body CS)"/>
      <w:sz w:val="18"/>
      <w:szCs w:val="18"/>
      <w:lang w:eastAsia="en-US"/>
      <w14:numForm w14:val="lining"/>
    </w:rPr>
  </w:style>
  <w:style w:type="paragraph" w:customStyle="1" w:styleId="FE1AC6BB10954541B9B63B3464C9013A1">
    <w:name w:val="FE1AC6BB10954541B9B63B3464C9013A1"/>
    <w:rsid w:val="001648A8"/>
    <w:pPr>
      <w:spacing w:before="60" w:after="0" w:line="276" w:lineRule="auto"/>
      <w:ind w:left="173" w:right="170" w:hanging="3"/>
    </w:pPr>
    <w:rPr>
      <w:rFonts w:ascii="Corbel" w:eastAsia="Times New Roman" w:hAnsi="Corbel" w:cs="Times New Roman (Body CS)"/>
      <w:sz w:val="18"/>
      <w:szCs w:val="18"/>
      <w:lang w:eastAsia="en-US"/>
      <w14:numForm w14:val="lining"/>
    </w:rPr>
  </w:style>
  <w:style w:type="paragraph" w:customStyle="1" w:styleId="7A668651906444CE83FD8AE316C3F7F51">
    <w:name w:val="7A668651906444CE83FD8AE316C3F7F51"/>
    <w:rsid w:val="001648A8"/>
    <w:pPr>
      <w:spacing w:before="60" w:after="0" w:line="276" w:lineRule="auto"/>
      <w:ind w:left="173" w:right="170" w:hanging="3"/>
    </w:pPr>
    <w:rPr>
      <w:rFonts w:ascii="Corbel" w:eastAsia="Times New Roman" w:hAnsi="Corbel" w:cs="Times New Roman (Body CS)"/>
      <w:sz w:val="18"/>
      <w:szCs w:val="18"/>
      <w:lang w:eastAsia="en-US"/>
      <w14:numForm w14:val="lining"/>
    </w:rPr>
  </w:style>
  <w:style w:type="paragraph" w:customStyle="1" w:styleId="FD62EEC2F0244943AD6325465F1695DB1">
    <w:name w:val="FD62EEC2F0244943AD6325465F1695DB1"/>
    <w:rsid w:val="001648A8"/>
    <w:pPr>
      <w:spacing w:before="60" w:after="0" w:line="276" w:lineRule="auto"/>
      <w:ind w:left="173" w:right="170" w:hanging="3"/>
    </w:pPr>
    <w:rPr>
      <w:rFonts w:ascii="Corbel" w:eastAsia="Times New Roman" w:hAnsi="Corbel" w:cs="Times New Roman (Body CS)"/>
      <w:sz w:val="18"/>
      <w:szCs w:val="18"/>
      <w:lang w:eastAsia="en-US"/>
      <w14:numForm w14:val="lining"/>
    </w:rPr>
  </w:style>
  <w:style w:type="paragraph" w:customStyle="1" w:styleId="190932F9389D4B0B850346D0119AB013">
    <w:name w:val="190932F9389D4B0B850346D0119AB013"/>
    <w:rsid w:val="001648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DB870CBF86614E4B8BA74613DAD212C0">
    <w:name w:val="DB870CBF86614E4B8BA74613DAD212C0"/>
    <w:rsid w:val="001648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D0618AFB664E4E50AEA1DD16577228D9">
    <w:name w:val="D0618AFB664E4E50AEA1DD16577228D9"/>
    <w:rsid w:val="001648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BA52DB60C68F4DA39E8195F1530F2939">
    <w:name w:val="BA52DB60C68F4DA39E8195F1530F2939"/>
    <w:rsid w:val="001648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AB6A4C99C40C45F69135DB6C0534FC48">
    <w:name w:val="AB6A4C99C40C45F69135DB6C0534FC48"/>
    <w:rsid w:val="001648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CE711669B5F74C2CBD986BC48BA3B926">
    <w:name w:val="CE711669B5F74C2CBD986BC48BA3B926"/>
    <w:rsid w:val="001648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2F9C880C6B3E49C5BEFF9CEA16346237">
    <w:name w:val="2F9C880C6B3E49C5BEFF9CEA16346237"/>
    <w:rsid w:val="001648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1B28FD2BF3CB4CA19372972D6111EDF4">
    <w:name w:val="1B28FD2BF3CB4CA19372972D6111EDF4"/>
    <w:rsid w:val="001648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12B75E9CA49F4590B822E8F35770B56B">
    <w:name w:val="12B75E9CA49F4590B822E8F35770B56B"/>
    <w:rsid w:val="001648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D301EA6FB2D9462AB6CE872F2571C871">
    <w:name w:val="D301EA6FB2D9462AB6CE872F2571C871"/>
    <w:rsid w:val="001648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CEFC0F7C091F497EB995B9CD5336E2A0">
    <w:name w:val="CEFC0F7C091F497EB995B9CD5336E2A0"/>
    <w:rsid w:val="001648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B9F28E3E25D447C991D5D69B8CBAF22C">
    <w:name w:val="B9F28E3E25D447C991D5D69B8CBAF22C"/>
    <w:rsid w:val="001648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B9AB9A6073064A4594103F35936B1C4B">
    <w:name w:val="B9AB9A6073064A4594103F35936B1C4B"/>
    <w:rsid w:val="001648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4A0BB2265E6C46C38A7B66BC4C016102">
    <w:name w:val="4A0BB2265E6C46C38A7B66BC4C016102"/>
    <w:rsid w:val="001648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DEE969378C1D4EBDA33817C168171F33">
    <w:name w:val="DEE969378C1D4EBDA33817C168171F33"/>
    <w:rsid w:val="001648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B91BE1FFE89845C8BDCFC65876378F2B">
    <w:name w:val="B91BE1FFE89845C8BDCFC65876378F2B"/>
    <w:rsid w:val="001648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09E43BE914724578AAB72A512082D525">
    <w:name w:val="09E43BE914724578AAB72A512082D525"/>
    <w:rsid w:val="001648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F9228DC21A79464197905673DA8C46BB">
    <w:name w:val="F9228DC21A79464197905673DA8C46BB"/>
    <w:rsid w:val="001648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1F1D8369169C4335B71E5C3691EAA940">
    <w:name w:val="1F1D8369169C4335B71E5C3691EAA940"/>
    <w:rsid w:val="001648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7B5C74154A09494C809986F45956E856">
    <w:name w:val="7B5C74154A09494C809986F45956E856"/>
    <w:rsid w:val="001648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3A33635C1F7C4A4CB3D36CC30956B9A9">
    <w:name w:val="3A33635C1F7C4A4CB3D36CC30956B9A9"/>
    <w:rsid w:val="001648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93DD4775344D486A9E3AD1CCB196214F1">
    <w:name w:val="93DD4775344D486A9E3AD1CCB196214F1"/>
    <w:rsid w:val="001648A8"/>
    <w:pPr>
      <w:spacing w:before="60" w:after="0" w:line="276" w:lineRule="auto"/>
      <w:ind w:left="173" w:right="170" w:hanging="3"/>
    </w:pPr>
    <w:rPr>
      <w:rFonts w:ascii="Corbel" w:eastAsia="Times New Roman" w:hAnsi="Corbel" w:cs="Times New Roman (Body CS)"/>
      <w:sz w:val="18"/>
      <w:szCs w:val="18"/>
      <w:lang w:eastAsia="en-US"/>
      <w14:numForm w14:val="lining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C3537AA-3BE8-4B66-A3AA-CB87E9B6669E}">
  <we:reference id="4b785c87-866c-4bad-85d8-5d1ae467ac9a" version="2.1.0.0" store="EXCatalog" storeType="EXCatalog"/>
  <we:alternateReferences>
    <we:reference id="WA104381909" version="2.1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604D584877EF4DAD9C1BECD3F9AA4F" ma:contentTypeVersion="7" ma:contentTypeDescription="Umožňuje vytvoriť nový dokument." ma:contentTypeScope="" ma:versionID="649e310f42600db0eed95184011f8fac">
  <xsd:schema xmlns:xsd="http://www.w3.org/2001/XMLSchema" xmlns:xs="http://www.w3.org/2001/XMLSchema" xmlns:p="http://schemas.microsoft.com/office/2006/metadata/properties" xmlns:ns2="c7673380-d5d7-4759-9c34-95e982f8186e" targetNamespace="http://schemas.microsoft.com/office/2006/metadata/properties" ma:root="true" ma:fieldsID="dff56012e82c2f54e4b1560fb396ac07" ns2:_="">
    <xsd:import namespace="c7673380-d5d7-4759-9c34-95e982f818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73380-d5d7-4759-9c34-95e982f818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A0A7AEC-A79F-4988-82F0-747AECEF720B}">
  <ds:schemaRefs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c7673380-d5d7-4759-9c34-95e982f8186e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63EF44B-2C17-4B85-B89D-0F34FEBFD5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673380-d5d7-4759-9c34-95e982f818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9DE3DF-7FB2-41FE-8D90-60FE6B4119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C7C3D0-E12A-426B-A5D5-D9A4B4DAE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Uradny_list_FAF (2)</Template>
  <TotalTime>2</TotalTime>
  <Pages>7</Pages>
  <Words>395</Words>
  <Characters>2257</Characters>
  <Application>Microsoft Office Word</Application>
  <DocSecurity>0</DocSecurity>
  <Lines>18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Ižová Zuzana</dc:creator>
  <cp:lastModifiedBy>Vilémová Elena</cp:lastModifiedBy>
  <cp:revision>3</cp:revision>
  <cp:lastPrinted>2021-06-16T06:03:00Z</cp:lastPrinted>
  <dcterms:created xsi:type="dcterms:W3CDTF">2024-04-04T06:26:00Z</dcterms:created>
  <dcterms:modified xsi:type="dcterms:W3CDTF">2024-05-10T08:59:00Z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0x01010081604D584877EF4DAD9C1BECD3F9AA4F</vt:lpwstr>
  </property>
</Properties>
</file>